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5D4E55" w14:textId="23D71629" w:rsidR="00515D05" w:rsidRPr="004857FE" w:rsidRDefault="007A2BF3" w:rsidP="003B759D">
      <w:pPr>
        <w:pStyle w:val="Antrats"/>
        <w:jc w:val="center"/>
        <w:rPr>
          <w:b/>
          <w:bCs/>
        </w:rPr>
      </w:pPr>
      <w:r w:rsidRPr="00A0200E">
        <w:rPr>
          <w:noProof/>
          <w:lang w:eastAsia="lt-LT"/>
        </w:rPr>
        <w:drawing>
          <wp:inline distT="0" distB="0" distL="0" distR="0" wp14:anchorId="1F766384" wp14:editId="3472669B">
            <wp:extent cx="594360" cy="68580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lum bright="6000" contrast="34000"/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" cy="6858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hyperlink r:id="rId8" w:history="1">
        <w:r w:rsidR="00515D05" w:rsidRPr="004857FE">
          <w:rPr>
            <w:rStyle w:val="Hipersaitas"/>
          </w:rPr>
          <w:br/>
        </w:r>
      </w:hyperlink>
    </w:p>
    <w:p w14:paraId="5092B831" w14:textId="77777777" w:rsidR="00515D05" w:rsidRPr="00515D05" w:rsidRDefault="00515D05" w:rsidP="003B759D">
      <w:pPr>
        <w:pStyle w:val="Antrat1"/>
        <w:snapToGrid w:val="0"/>
        <w:spacing w:before="0" w:after="0"/>
        <w:ind w:left="432" w:hanging="432"/>
        <w:jc w:val="center"/>
        <w:rPr>
          <w:b w:val="0"/>
          <w:bCs/>
          <w:sz w:val="28"/>
          <w:szCs w:val="28"/>
        </w:rPr>
      </w:pPr>
      <w:r w:rsidRPr="00515D05">
        <w:rPr>
          <w:bCs/>
          <w:sz w:val="28"/>
          <w:szCs w:val="28"/>
        </w:rPr>
        <w:t>TRAKŲ RAJONO SAVIVALDYBĖS MERAS</w:t>
      </w:r>
    </w:p>
    <w:p w14:paraId="27B11B2D" w14:textId="77777777" w:rsidR="00515D05" w:rsidRDefault="00515D05" w:rsidP="003B759D">
      <w:pPr>
        <w:jc w:val="center"/>
        <w:rPr>
          <w:b/>
          <w:bCs/>
          <w:sz w:val="28"/>
          <w:szCs w:val="28"/>
        </w:rPr>
      </w:pPr>
    </w:p>
    <w:p w14:paraId="506C62FD" w14:textId="77777777" w:rsidR="003B759D" w:rsidRPr="00515D05" w:rsidRDefault="003B759D" w:rsidP="003B759D">
      <w:pPr>
        <w:jc w:val="center"/>
        <w:rPr>
          <w:b/>
          <w:bCs/>
          <w:sz w:val="28"/>
          <w:szCs w:val="28"/>
        </w:rPr>
      </w:pPr>
    </w:p>
    <w:p w14:paraId="691E7559" w14:textId="77777777" w:rsidR="00515D05" w:rsidRPr="00515D05" w:rsidRDefault="00515D05" w:rsidP="003B759D">
      <w:pPr>
        <w:pStyle w:val="Caption1"/>
        <w:rPr>
          <w:rFonts w:ascii="Times New Roman" w:hAnsi="Times New Roman"/>
          <w:szCs w:val="28"/>
          <w:lang w:val="lt-LT"/>
        </w:rPr>
      </w:pPr>
      <w:r w:rsidRPr="00515D05">
        <w:rPr>
          <w:rFonts w:ascii="Times New Roman" w:hAnsi="Times New Roman"/>
          <w:szCs w:val="28"/>
          <w:lang w:val="lt-LT"/>
        </w:rPr>
        <w:t>POTVARKIS</w:t>
      </w:r>
    </w:p>
    <w:p w14:paraId="5088D7AF" w14:textId="5200B473" w:rsidR="00515D05" w:rsidRDefault="00515D05" w:rsidP="005A7CF7">
      <w:pPr>
        <w:pStyle w:val="Antrat4"/>
        <w:spacing w:before="0" w:after="0"/>
        <w:jc w:val="center"/>
        <w:rPr>
          <w:sz w:val="28"/>
          <w:szCs w:val="28"/>
        </w:rPr>
      </w:pPr>
      <w:r w:rsidRPr="00515D05">
        <w:rPr>
          <w:sz w:val="28"/>
          <w:szCs w:val="28"/>
        </w:rPr>
        <w:t xml:space="preserve">DĖL </w:t>
      </w:r>
      <w:r w:rsidR="00933D8D">
        <w:rPr>
          <w:sz w:val="28"/>
          <w:szCs w:val="28"/>
        </w:rPr>
        <w:t xml:space="preserve">2023 METŲ </w:t>
      </w:r>
      <w:r w:rsidRPr="00515D05">
        <w:rPr>
          <w:sz w:val="28"/>
          <w:szCs w:val="28"/>
        </w:rPr>
        <w:t>KONKURSO ,,PILIE</w:t>
      </w:r>
      <w:r w:rsidR="00217C0F">
        <w:rPr>
          <w:sz w:val="28"/>
          <w:szCs w:val="28"/>
        </w:rPr>
        <w:t>TIŠ</w:t>
      </w:r>
      <w:r w:rsidRPr="00515D05">
        <w:rPr>
          <w:sz w:val="28"/>
          <w:szCs w:val="28"/>
        </w:rPr>
        <w:t>KUMO KELIU“ NUOSTATŲ PATVIRTINIMO</w:t>
      </w:r>
    </w:p>
    <w:p w14:paraId="2CC7342F" w14:textId="77777777" w:rsidR="003B759D" w:rsidRPr="003B759D" w:rsidRDefault="003B759D" w:rsidP="003B759D">
      <w:pPr>
        <w:jc w:val="center"/>
      </w:pPr>
    </w:p>
    <w:p w14:paraId="7129C038" w14:textId="16E6E67C" w:rsidR="00515D05" w:rsidRPr="004857FE" w:rsidRDefault="00515D05" w:rsidP="003B759D">
      <w:pPr>
        <w:jc w:val="center"/>
      </w:pPr>
      <w:r>
        <w:t>202</w:t>
      </w:r>
      <w:r w:rsidR="00580E10">
        <w:t>3</w:t>
      </w:r>
      <w:r w:rsidRPr="004857FE">
        <w:t xml:space="preserve"> m.</w:t>
      </w:r>
      <w:r w:rsidR="00580E10">
        <w:t xml:space="preserve"> vasario</w:t>
      </w:r>
      <w:r w:rsidR="005604D8">
        <w:t xml:space="preserve"> 2 </w:t>
      </w:r>
      <w:r w:rsidRPr="004857FE">
        <w:t>d.  Nr. P1</w:t>
      </w:r>
      <w:r>
        <w:rPr>
          <w:lang w:eastAsia="lt-LT"/>
        </w:rPr>
        <w:t>E</w:t>
      </w:r>
      <w:r w:rsidRPr="004857FE">
        <w:t>-</w:t>
      </w:r>
      <w:r w:rsidR="005604D8">
        <w:t>9</w:t>
      </w:r>
    </w:p>
    <w:p w14:paraId="69C019AE" w14:textId="77777777" w:rsidR="00515D05" w:rsidRPr="004857FE" w:rsidRDefault="00515D05" w:rsidP="003B759D">
      <w:pPr>
        <w:jc w:val="center"/>
      </w:pPr>
      <w:r w:rsidRPr="004857FE">
        <w:t>Trakai</w:t>
      </w:r>
    </w:p>
    <w:p w14:paraId="09A61370" w14:textId="77777777" w:rsidR="00515D05" w:rsidRPr="004857FE" w:rsidRDefault="00515D05" w:rsidP="00515D05"/>
    <w:p w14:paraId="43446064" w14:textId="628D0FB7" w:rsidR="00515D05" w:rsidRPr="00140749" w:rsidRDefault="00515D05" w:rsidP="00515D05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1710"/>
        </w:tabs>
        <w:spacing w:line="360" w:lineRule="auto"/>
        <w:ind w:firstLine="851"/>
        <w:jc w:val="both"/>
        <w:rPr>
          <w:rFonts w:ascii="!_Times" w:hAnsi="!_Times"/>
          <w:sz w:val="20"/>
        </w:rPr>
      </w:pPr>
      <w:r w:rsidRPr="006071CC">
        <w:t>Vadovaudamasi</w:t>
      </w:r>
      <w:r>
        <w:t>s</w:t>
      </w:r>
      <w:r w:rsidRPr="006071CC">
        <w:t xml:space="preserve"> Lietuvos Respublikos vietos savivaldos įstatymo 20 straipsnio 4 ir 5 dalimis, </w:t>
      </w:r>
      <w:r>
        <w:t>s</w:t>
      </w:r>
      <w:r w:rsidRPr="00140749">
        <w:t>iek</w:t>
      </w:r>
      <w:r>
        <w:t xml:space="preserve">damas </w:t>
      </w:r>
      <w:r w:rsidRPr="00140749">
        <w:t>stiprinti vaikų ir jaunimo pilietiškumą, meilę savo kraštui, aktyvumą ir kūrybiškumą</w:t>
      </w:r>
      <w:r w:rsidRPr="004857FE">
        <w:t>:</w:t>
      </w:r>
    </w:p>
    <w:p w14:paraId="3132B8B7" w14:textId="13DF9986" w:rsidR="00515D05" w:rsidRDefault="00515D05" w:rsidP="00515D05">
      <w:pPr>
        <w:tabs>
          <w:tab w:val="left" w:pos="0"/>
        </w:tabs>
        <w:spacing w:line="360" w:lineRule="auto"/>
        <w:ind w:firstLine="851"/>
        <w:jc w:val="both"/>
      </w:pPr>
      <w:r w:rsidRPr="004857FE">
        <w:rPr>
          <w:spacing w:val="60"/>
        </w:rPr>
        <w:t>Tvirtinu</w:t>
      </w:r>
      <w:r w:rsidR="005A7CF7">
        <w:rPr>
          <w:spacing w:val="60"/>
        </w:rPr>
        <w:t xml:space="preserve"> </w:t>
      </w:r>
      <w:r w:rsidR="005A7CF7" w:rsidRPr="005A7CF7">
        <w:t>2023</w:t>
      </w:r>
      <w:r w:rsidR="005A7CF7">
        <w:t xml:space="preserve"> </w:t>
      </w:r>
      <w:r w:rsidR="005A7CF7" w:rsidRPr="005A7CF7">
        <w:t>metų</w:t>
      </w:r>
      <w:r>
        <w:t xml:space="preserve"> konkurso ,,Pilietiškumo keliu“ nuostatus (pridedami).</w:t>
      </w:r>
    </w:p>
    <w:p w14:paraId="01E51CE6" w14:textId="77777777" w:rsidR="00515D05" w:rsidRPr="006071CC" w:rsidRDefault="00515D05" w:rsidP="00515D05">
      <w:pPr>
        <w:tabs>
          <w:tab w:val="left" w:pos="993"/>
        </w:tabs>
        <w:spacing w:line="360" w:lineRule="auto"/>
        <w:ind w:firstLine="851"/>
        <w:jc w:val="both"/>
      </w:pPr>
      <w:r w:rsidRPr="006071CC">
        <w:t xml:space="preserve">Šis potvarkis gali būti skundžiamas Lietuvos Respublikos administracinių bylų teisenos įstatymo nustatyta tvarka. </w:t>
      </w:r>
    </w:p>
    <w:p w14:paraId="4D9263EB" w14:textId="77777777" w:rsidR="00515D05" w:rsidRPr="004857FE" w:rsidRDefault="00515D05" w:rsidP="00515D05">
      <w:pPr>
        <w:spacing w:line="360" w:lineRule="auto"/>
      </w:pPr>
    </w:p>
    <w:p w14:paraId="04100957" w14:textId="77777777" w:rsidR="00515D05" w:rsidRDefault="00515D05" w:rsidP="00515D05"/>
    <w:p w14:paraId="76430659" w14:textId="77777777" w:rsidR="00515D05" w:rsidRDefault="00515D05" w:rsidP="00515D05"/>
    <w:p w14:paraId="045789EF" w14:textId="77777777" w:rsidR="00515D05" w:rsidRPr="004857FE" w:rsidRDefault="00515D05" w:rsidP="00515D05"/>
    <w:p w14:paraId="2D534435" w14:textId="77777777" w:rsidR="00515D05" w:rsidRDefault="00515D05" w:rsidP="00515D05">
      <w:pPr>
        <w:ind w:right="-397"/>
      </w:pPr>
      <w:r>
        <w:t>Savivaldybės meras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Andrius Šatevičius</w:t>
      </w:r>
    </w:p>
    <w:p w14:paraId="6E6C6970" w14:textId="619C83D2" w:rsidR="003B759D" w:rsidRDefault="003B759D" w:rsidP="003B759D">
      <w:pPr>
        <w:ind w:right="-397"/>
        <w:jc w:val="center"/>
      </w:pPr>
    </w:p>
    <w:p w14:paraId="5015D2C4" w14:textId="77777777" w:rsidR="003B759D" w:rsidRDefault="003B759D" w:rsidP="003B759D">
      <w:pPr>
        <w:ind w:right="-397"/>
        <w:jc w:val="center"/>
      </w:pPr>
    </w:p>
    <w:p w14:paraId="70438463" w14:textId="77777777" w:rsidR="00515D05" w:rsidRPr="004857FE" w:rsidRDefault="00515D05" w:rsidP="00515D05">
      <w:pPr>
        <w:ind w:right="-397"/>
      </w:pPr>
      <w:r>
        <w:tab/>
      </w:r>
      <w:r>
        <w:tab/>
      </w:r>
      <w:r>
        <w:tab/>
      </w:r>
      <w:r>
        <w:tab/>
      </w:r>
    </w:p>
    <w:p w14:paraId="693ACC56" w14:textId="77777777" w:rsidR="00515D05" w:rsidRDefault="00515D05" w:rsidP="00515D05">
      <w:pPr>
        <w:ind w:right="-397"/>
      </w:pPr>
    </w:p>
    <w:p w14:paraId="0FBE018C" w14:textId="77777777" w:rsidR="00515D05" w:rsidRDefault="00515D05" w:rsidP="00515D05">
      <w:pPr>
        <w:ind w:right="-397"/>
        <w:jc w:val="center"/>
      </w:pPr>
    </w:p>
    <w:p w14:paraId="074E0678" w14:textId="77777777" w:rsidR="00515D05" w:rsidRDefault="00515D05" w:rsidP="00515D05">
      <w:pPr>
        <w:ind w:right="-397"/>
        <w:jc w:val="center"/>
      </w:pPr>
    </w:p>
    <w:p w14:paraId="575ADC52" w14:textId="77777777" w:rsidR="00515D05" w:rsidRDefault="00515D05" w:rsidP="00515D05">
      <w:pPr>
        <w:ind w:right="-397"/>
      </w:pPr>
    </w:p>
    <w:p w14:paraId="53C30E81" w14:textId="77777777" w:rsidR="00515D05" w:rsidRDefault="00515D05" w:rsidP="00515D05">
      <w:pPr>
        <w:ind w:right="-397"/>
      </w:pPr>
    </w:p>
    <w:p w14:paraId="7D104719" w14:textId="77777777" w:rsidR="00515D05" w:rsidRDefault="00515D05" w:rsidP="00515D05">
      <w:pPr>
        <w:ind w:right="-397"/>
      </w:pPr>
    </w:p>
    <w:p w14:paraId="74847AEC" w14:textId="77777777" w:rsidR="00515D05" w:rsidRDefault="00515D05" w:rsidP="00515D05">
      <w:pPr>
        <w:ind w:right="-397"/>
      </w:pPr>
    </w:p>
    <w:p w14:paraId="196C9EDB" w14:textId="77777777" w:rsidR="00515D05" w:rsidRDefault="00515D05" w:rsidP="00515D05">
      <w:pPr>
        <w:ind w:right="-397"/>
      </w:pPr>
    </w:p>
    <w:p w14:paraId="7716F96B" w14:textId="77777777" w:rsidR="00515D05" w:rsidRDefault="00515D05" w:rsidP="00515D05">
      <w:pPr>
        <w:ind w:right="-397"/>
      </w:pPr>
    </w:p>
    <w:p w14:paraId="476B711C" w14:textId="77777777" w:rsidR="00515D05" w:rsidRDefault="00515D05" w:rsidP="00515D05">
      <w:pPr>
        <w:ind w:right="-397"/>
      </w:pPr>
    </w:p>
    <w:p w14:paraId="7FDF2718" w14:textId="77777777" w:rsidR="00515D05" w:rsidRDefault="00515D05" w:rsidP="00515D05">
      <w:pPr>
        <w:ind w:right="-397"/>
      </w:pPr>
    </w:p>
    <w:p w14:paraId="2EEBC173" w14:textId="77777777" w:rsidR="00515D05" w:rsidRDefault="00515D05" w:rsidP="00515D05">
      <w:pPr>
        <w:ind w:right="-397"/>
      </w:pPr>
    </w:p>
    <w:p w14:paraId="25692AD3" w14:textId="77777777" w:rsidR="00515D05" w:rsidRDefault="00515D05" w:rsidP="00515D05">
      <w:pPr>
        <w:ind w:right="-397"/>
      </w:pPr>
    </w:p>
    <w:p w14:paraId="4E9CB685" w14:textId="77777777" w:rsidR="00515D05" w:rsidRDefault="00515D05" w:rsidP="00515D05">
      <w:pPr>
        <w:ind w:right="-397"/>
      </w:pPr>
    </w:p>
    <w:p w14:paraId="6D12EC4C" w14:textId="77777777" w:rsidR="00515D05" w:rsidRPr="004857FE" w:rsidRDefault="00515D05" w:rsidP="00515D05">
      <w:pPr>
        <w:ind w:right="-397"/>
      </w:pPr>
    </w:p>
    <w:p w14:paraId="0A00139A" w14:textId="77777777" w:rsidR="00515D05" w:rsidRDefault="00515D05" w:rsidP="00515D05">
      <w:pPr>
        <w:ind w:right="-397"/>
      </w:pPr>
      <w:r w:rsidRPr="004857FE">
        <w:t>Parengė</w:t>
      </w:r>
    </w:p>
    <w:p w14:paraId="3FFCB551" w14:textId="77777777" w:rsidR="00515D05" w:rsidRPr="004857FE" w:rsidRDefault="00515D05" w:rsidP="00515D05">
      <w:pPr>
        <w:ind w:right="-397"/>
      </w:pPr>
      <w:r>
        <w:t>Mero patarėja</w:t>
      </w:r>
    </w:p>
    <w:p w14:paraId="5CC4AB02" w14:textId="77777777" w:rsidR="00515D05" w:rsidRPr="00A2161D" w:rsidRDefault="00515D05" w:rsidP="00515D05">
      <w:r>
        <w:t>Jovita Sajavičienė</w:t>
      </w:r>
    </w:p>
    <w:p w14:paraId="7FE1499C" w14:textId="77777777" w:rsidR="002C58FB" w:rsidRDefault="00C96A26">
      <w:pPr>
        <w:tabs>
          <w:tab w:val="left" w:pos="1170"/>
          <w:tab w:val="left" w:pos="1440"/>
        </w:tabs>
        <w:ind w:left="6804" w:hanging="1416"/>
        <w:rPr>
          <w:color w:val="000000"/>
        </w:rPr>
      </w:pPr>
      <w:r>
        <w:rPr>
          <w:color w:val="000000"/>
        </w:rPr>
        <w:lastRenderedPageBreak/>
        <w:t>PATVIRTINTA</w:t>
      </w:r>
    </w:p>
    <w:p w14:paraId="00D1D65E" w14:textId="77777777" w:rsidR="00E31334" w:rsidRDefault="00C96A26" w:rsidP="00E31334">
      <w:pPr>
        <w:tabs>
          <w:tab w:val="left" w:pos="1170"/>
          <w:tab w:val="left" w:pos="1440"/>
        </w:tabs>
        <w:ind w:left="6804" w:hanging="1416"/>
        <w:rPr>
          <w:color w:val="000000"/>
        </w:rPr>
      </w:pPr>
      <w:r>
        <w:rPr>
          <w:color w:val="000000"/>
        </w:rPr>
        <w:t xml:space="preserve">Trakų rajono savivaldybės </w:t>
      </w:r>
      <w:r w:rsidR="00E31334">
        <w:rPr>
          <w:color w:val="000000"/>
        </w:rPr>
        <w:t>mero</w:t>
      </w:r>
    </w:p>
    <w:p w14:paraId="0D198ED2" w14:textId="4B1856B4" w:rsidR="002C58FB" w:rsidRDefault="00857255" w:rsidP="00E31334">
      <w:pPr>
        <w:tabs>
          <w:tab w:val="left" w:pos="1170"/>
          <w:tab w:val="left" w:pos="1440"/>
        </w:tabs>
        <w:ind w:left="6804" w:hanging="1416"/>
        <w:rPr>
          <w:color w:val="000000"/>
        </w:rPr>
      </w:pPr>
      <w:r w:rsidRPr="00857255">
        <w:t>202</w:t>
      </w:r>
      <w:r w:rsidR="0006133D">
        <w:t>3</w:t>
      </w:r>
      <w:r w:rsidR="00C96A26" w:rsidRPr="00857255">
        <w:t xml:space="preserve"> m. </w:t>
      </w:r>
      <w:r w:rsidR="0006133D">
        <w:t>vasario</w:t>
      </w:r>
      <w:r w:rsidR="00C96A26">
        <w:rPr>
          <w:color w:val="000000"/>
        </w:rPr>
        <w:t xml:space="preserve">     d.</w:t>
      </w:r>
    </w:p>
    <w:p w14:paraId="2888CA62" w14:textId="77777777" w:rsidR="002C58FB" w:rsidRDefault="00E31334">
      <w:pPr>
        <w:tabs>
          <w:tab w:val="left" w:pos="1170"/>
          <w:tab w:val="left" w:pos="1440"/>
        </w:tabs>
        <w:ind w:left="6804" w:hanging="1416"/>
        <w:rPr>
          <w:color w:val="000000"/>
        </w:rPr>
      </w:pPr>
      <w:r>
        <w:rPr>
          <w:color w:val="000000"/>
        </w:rPr>
        <w:t>potvarkiu Nr. P1</w:t>
      </w:r>
      <w:r w:rsidR="00C96A26">
        <w:rPr>
          <w:color w:val="000000"/>
        </w:rPr>
        <w:t>E-</w:t>
      </w:r>
    </w:p>
    <w:p w14:paraId="22C8EA82" w14:textId="77777777" w:rsidR="002C58FB" w:rsidRDefault="002C58FB">
      <w:pPr>
        <w:tabs>
          <w:tab w:val="left" w:pos="1170"/>
          <w:tab w:val="left" w:pos="1440"/>
        </w:tabs>
        <w:ind w:left="6804" w:hanging="1416"/>
        <w:rPr>
          <w:b/>
        </w:rPr>
      </w:pPr>
    </w:p>
    <w:p w14:paraId="10D93158" w14:textId="5544E16C" w:rsidR="002C58FB" w:rsidRPr="001939C1" w:rsidRDefault="008B5488" w:rsidP="001939C1">
      <w:pPr>
        <w:pStyle w:val="Sraopastraipa"/>
        <w:numPr>
          <w:ilvl w:val="0"/>
          <w:numId w:val="18"/>
        </w:numPr>
        <w:tabs>
          <w:tab w:val="left" w:pos="360"/>
          <w:tab w:val="left" w:pos="1170"/>
          <w:tab w:val="left" w:pos="1440"/>
        </w:tabs>
        <w:jc w:val="center"/>
        <w:rPr>
          <w:b/>
        </w:rPr>
      </w:pPr>
      <w:r>
        <w:rPr>
          <w:b/>
        </w:rPr>
        <w:t xml:space="preserve"> MET</w:t>
      </w:r>
      <w:r w:rsidR="00933D8D" w:rsidRPr="001939C1">
        <w:rPr>
          <w:b/>
        </w:rPr>
        <w:t xml:space="preserve">Ų </w:t>
      </w:r>
      <w:r w:rsidR="00C96A26" w:rsidRPr="001939C1">
        <w:rPr>
          <w:b/>
        </w:rPr>
        <w:t>KONKURS</w:t>
      </w:r>
      <w:r w:rsidR="00933D8D" w:rsidRPr="001939C1">
        <w:rPr>
          <w:b/>
        </w:rPr>
        <w:t>O</w:t>
      </w:r>
      <w:r w:rsidR="00C96A26" w:rsidRPr="001939C1">
        <w:rPr>
          <w:b/>
        </w:rPr>
        <w:t xml:space="preserve"> „PILIETIŠKUMO KELIU“ NUOSTATAI</w:t>
      </w:r>
    </w:p>
    <w:p w14:paraId="7746A9F6" w14:textId="77777777" w:rsidR="002C58FB" w:rsidRDefault="002C58FB">
      <w:pPr>
        <w:tabs>
          <w:tab w:val="left" w:pos="360"/>
          <w:tab w:val="left" w:pos="1170"/>
          <w:tab w:val="left" w:pos="1440"/>
        </w:tabs>
        <w:ind w:left="810"/>
        <w:jc w:val="both"/>
        <w:rPr>
          <w:b/>
        </w:rPr>
      </w:pPr>
    </w:p>
    <w:p w14:paraId="6CF33245" w14:textId="2E24B3C5" w:rsidR="00123CE4" w:rsidRPr="007C0B22" w:rsidRDefault="001939C1" w:rsidP="001939C1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1440"/>
        </w:tabs>
        <w:ind w:left="810"/>
        <w:jc w:val="center"/>
        <w:rPr>
          <w:b/>
        </w:rPr>
      </w:pPr>
      <w:r>
        <w:rPr>
          <w:b/>
        </w:rPr>
        <w:t xml:space="preserve">I </w:t>
      </w:r>
      <w:r w:rsidR="00123CE4" w:rsidRPr="007C0B22">
        <w:rPr>
          <w:b/>
        </w:rPr>
        <w:t>SKYRIUS</w:t>
      </w:r>
    </w:p>
    <w:p w14:paraId="48DC78E0" w14:textId="77777777" w:rsidR="002C58FB" w:rsidRDefault="00C96A26" w:rsidP="00123CE4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1440"/>
        </w:tabs>
        <w:ind w:left="810"/>
        <w:jc w:val="center"/>
        <w:rPr>
          <w:b/>
          <w:color w:val="000000"/>
        </w:rPr>
      </w:pPr>
      <w:r>
        <w:rPr>
          <w:b/>
          <w:color w:val="000000"/>
        </w:rPr>
        <w:t>BENDROJI DALIS</w:t>
      </w:r>
    </w:p>
    <w:p w14:paraId="4D16144C" w14:textId="77777777" w:rsidR="002C58FB" w:rsidRDefault="002C58FB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1440"/>
        </w:tabs>
        <w:ind w:left="810"/>
        <w:rPr>
          <w:color w:val="000000"/>
        </w:rPr>
      </w:pPr>
    </w:p>
    <w:p w14:paraId="6315892A" w14:textId="71A1F794" w:rsidR="002C58FB" w:rsidRDefault="005A7CF7">
      <w:pPr>
        <w:numPr>
          <w:ilvl w:val="3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1710"/>
        </w:tabs>
        <w:ind w:left="0" w:firstLine="709"/>
        <w:jc w:val="both"/>
      </w:pPr>
      <w:r>
        <w:rPr>
          <w:color w:val="000000"/>
        </w:rPr>
        <w:t>2023 metų k</w:t>
      </w:r>
      <w:r w:rsidR="00C96A26">
        <w:rPr>
          <w:color w:val="000000"/>
        </w:rPr>
        <w:t>onkursas „</w:t>
      </w:r>
      <w:r w:rsidR="00C96A26">
        <w:t>Pilietiškumo keliu</w:t>
      </w:r>
      <w:r w:rsidR="00C96A26">
        <w:rPr>
          <w:color w:val="000000"/>
        </w:rPr>
        <w:t xml:space="preserve">“ (toliau – Konkursas), </w:t>
      </w:r>
      <w:r w:rsidR="00206250">
        <w:rPr>
          <w:color w:val="000000"/>
        </w:rPr>
        <w:t xml:space="preserve">skirtas </w:t>
      </w:r>
      <w:r w:rsidR="0006133D">
        <w:rPr>
          <w:color w:val="000000"/>
        </w:rPr>
        <w:t xml:space="preserve">kūrybingai ir prasmingai paminėti Valstybės atkūrimo dieną. </w:t>
      </w:r>
    </w:p>
    <w:p w14:paraId="4C3BFD21" w14:textId="77777777" w:rsidR="002C58FB" w:rsidRDefault="00C96A26">
      <w:pPr>
        <w:numPr>
          <w:ilvl w:val="3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1710"/>
        </w:tabs>
        <w:ind w:left="0" w:firstLine="709"/>
        <w:jc w:val="both"/>
      </w:pPr>
      <w:r>
        <w:rPr>
          <w:color w:val="000000"/>
        </w:rPr>
        <w:t>Konk</w:t>
      </w:r>
      <w:r w:rsidR="00A12CA7">
        <w:rPr>
          <w:color w:val="000000"/>
        </w:rPr>
        <w:t>urso nuostatai reglamentuoja šiuo</w:t>
      </w:r>
      <w:r>
        <w:rPr>
          <w:color w:val="000000"/>
        </w:rPr>
        <w:t>s konkurso tikslus ir uždavinius, dalyvius, turinį, organizavimo ir vertinimo tvarką, kriterijus bei skatinimą.</w:t>
      </w:r>
    </w:p>
    <w:p w14:paraId="346AB1E8" w14:textId="77777777" w:rsidR="002C58FB" w:rsidRDefault="00C96A26">
      <w:pPr>
        <w:numPr>
          <w:ilvl w:val="3"/>
          <w:numId w:val="10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1710"/>
        </w:tabs>
        <w:ind w:left="0" w:firstLine="709"/>
        <w:jc w:val="both"/>
      </w:pPr>
      <w:r>
        <w:rPr>
          <w:color w:val="000000"/>
        </w:rPr>
        <w:t>Konkurso veiklos sritys yra šios:</w:t>
      </w:r>
    </w:p>
    <w:p w14:paraId="7C37DFBA" w14:textId="0EF47B6D" w:rsidR="002C58FB" w:rsidRDefault="00933D8D" w:rsidP="005A7CF7">
      <w:pPr>
        <w:pStyle w:val="Sraopastraipa"/>
        <w:numPr>
          <w:ilvl w:val="1"/>
          <w:numId w:val="14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1134"/>
        </w:tabs>
        <w:ind w:left="0" w:firstLine="709"/>
        <w:jc w:val="both"/>
      </w:pPr>
      <w:r>
        <w:rPr>
          <w:i/>
          <w:color w:val="000000"/>
        </w:rPr>
        <w:t xml:space="preserve"> </w:t>
      </w:r>
      <w:r w:rsidRPr="00933D8D">
        <w:rPr>
          <w:b/>
          <w:bCs/>
          <w:i/>
          <w:color w:val="000000"/>
        </w:rPr>
        <w:t>1</w:t>
      </w:r>
      <w:r>
        <w:rPr>
          <w:i/>
          <w:color w:val="000000"/>
        </w:rPr>
        <w:t xml:space="preserve"> </w:t>
      </w:r>
      <w:r w:rsidR="00C96A26" w:rsidRPr="00933D8D">
        <w:rPr>
          <w:i/>
          <w:color w:val="000000"/>
        </w:rPr>
        <w:t>veiklos sritis</w:t>
      </w:r>
      <w:r w:rsidR="00C96A26" w:rsidRPr="00933D8D">
        <w:rPr>
          <w:color w:val="000000"/>
        </w:rPr>
        <w:t xml:space="preserve"> </w:t>
      </w:r>
      <w:r w:rsidR="00206250" w:rsidRPr="00933D8D">
        <w:rPr>
          <w:color w:val="000000"/>
        </w:rPr>
        <w:t>–</w:t>
      </w:r>
      <w:r w:rsidR="00C96A26" w:rsidRPr="00933D8D">
        <w:rPr>
          <w:color w:val="000000"/>
        </w:rPr>
        <w:t xml:space="preserve"> </w:t>
      </w:r>
      <w:r w:rsidR="00C96A26">
        <w:t xml:space="preserve">pilietiškumo iniciatyva, </w:t>
      </w:r>
      <w:r w:rsidR="00C96A26" w:rsidRPr="00933D8D">
        <w:rPr>
          <w:color w:val="000000"/>
        </w:rPr>
        <w:t xml:space="preserve">skirta atskleisti konkurso dalyvio keliamus tikslus  </w:t>
      </w:r>
      <w:r w:rsidR="00E26605">
        <w:t>kūrybingai ir prasmingai paminėti Valstybės atkūrimo dieną</w:t>
      </w:r>
      <w:r w:rsidR="00C96A26">
        <w:t>.</w:t>
      </w:r>
    </w:p>
    <w:p w14:paraId="068EE998" w14:textId="2A3492A6" w:rsidR="002C58FB" w:rsidRDefault="00933D8D" w:rsidP="005A7CF7">
      <w:pPr>
        <w:pStyle w:val="Sraopastraipa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709"/>
          <w:tab w:val="left" w:pos="1440"/>
          <w:tab w:val="left" w:pos="1710"/>
        </w:tabs>
        <w:ind w:left="0" w:firstLine="709"/>
        <w:jc w:val="both"/>
      </w:pPr>
      <w:r w:rsidRPr="00933D8D">
        <w:rPr>
          <w:b/>
          <w:bCs/>
          <w:i/>
          <w:color w:val="000000"/>
        </w:rPr>
        <w:t>2</w:t>
      </w:r>
      <w:r>
        <w:rPr>
          <w:i/>
          <w:color w:val="000000"/>
        </w:rPr>
        <w:t xml:space="preserve"> </w:t>
      </w:r>
      <w:r w:rsidR="00C96A26" w:rsidRPr="00933D8D">
        <w:rPr>
          <w:i/>
          <w:color w:val="000000"/>
        </w:rPr>
        <w:t>veiklos sritis</w:t>
      </w:r>
      <w:r w:rsidR="00206250" w:rsidRPr="00933D8D">
        <w:rPr>
          <w:color w:val="000000"/>
        </w:rPr>
        <w:t xml:space="preserve"> –</w:t>
      </w:r>
      <w:r w:rsidR="00F72E41" w:rsidRPr="00933D8D">
        <w:rPr>
          <w:color w:val="000000"/>
        </w:rPr>
        <w:t xml:space="preserve"> </w:t>
      </w:r>
      <w:r w:rsidR="00C96A26" w:rsidRPr="00933D8D">
        <w:rPr>
          <w:color w:val="000000"/>
        </w:rPr>
        <w:t>vaizdo siužetai/klipai, skirti vaikų ir jaunimo telkimui, pilietiškumo, kūrybiškumo skatinimui</w:t>
      </w:r>
      <w:r w:rsidR="005A7CF7">
        <w:rPr>
          <w:color w:val="000000"/>
        </w:rPr>
        <w:t xml:space="preserve"> minint Valstybės atkūrimo dieną</w:t>
      </w:r>
      <w:r w:rsidR="00E26605" w:rsidRPr="00933D8D">
        <w:rPr>
          <w:color w:val="000000"/>
        </w:rPr>
        <w:t>.</w:t>
      </w:r>
    </w:p>
    <w:p w14:paraId="3C382C21" w14:textId="76BC938A" w:rsidR="002C58FB" w:rsidRDefault="00C96A26" w:rsidP="007124D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1710"/>
        </w:tabs>
        <w:ind w:left="0" w:firstLine="709"/>
        <w:jc w:val="both"/>
      </w:pPr>
      <w:r>
        <w:rPr>
          <w:color w:val="000000"/>
        </w:rPr>
        <w:t xml:space="preserve">Konkurso organizatorius </w:t>
      </w:r>
      <w:r w:rsidRPr="00580E10">
        <w:rPr>
          <w:color w:val="000000"/>
        </w:rPr>
        <w:t xml:space="preserve">– </w:t>
      </w:r>
      <w:r w:rsidR="00933D8D">
        <w:rPr>
          <w:color w:val="000000"/>
        </w:rPr>
        <w:t xml:space="preserve">Trakų rajono savivaldybės administracija </w:t>
      </w:r>
      <w:r w:rsidRPr="00580E10">
        <w:rPr>
          <w:color w:val="000000"/>
        </w:rPr>
        <w:t>(</w:t>
      </w:r>
      <w:r>
        <w:rPr>
          <w:color w:val="000000"/>
        </w:rPr>
        <w:t>toliau – Organizatorius).</w:t>
      </w:r>
    </w:p>
    <w:p w14:paraId="25BE4B55" w14:textId="4858D26C" w:rsidR="002C58FB" w:rsidRDefault="00C96A26" w:rsidP="005A7CF7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630"/>
          <w:tab w:val="left" w:pos="1134"/>
          <w:tab w:val="left" w:pos="1440"/>
          <w:tab w:val="left" w:pos="1710"/>
        </w:tabs>
        <w:ind w:left="0" w:firstLine="709"/>
        <w:jc w:val="both"/>
      </w:pPr>
      <w:r w:rsidRPr="005A7CF7">
        <w:rPr>
          <w:color w:val="000000"/>
        </w:rPr>
        <w:t xml:space="preserve">Konkurso organizavimo nuostatai skelbiami Organizatoriaus interneto svetainėje </w:t>
      </w:r>
      <w:hyperlink r:id="rId9">
        <w:r w:rsidRPr="005A7CF7">
          <w:rPr>
            <w:color w:val="0000FF"/>
            <w:u w:val="single"/>
          </w:rPr>
          <w:t>www.trakai.lt</w:t>
        </w:r>
      </w:hyperlink>
      <w:r w:rsidR="005A7CF7">
        <w:rPr>
          <w:color w:val="000000"/>
        </w:rPr>
        <w:t>.</w:t>
      </w:r>
    </w:p>
    <w:p w14:paraId="105CC589" w14:textId="51114D27" w:rsidR="00123CE4" w:rsidRPr="007C0B22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5250"/>
        </w:tabs>
        <w:ind w:left="810" w:hanging="720"/>
        <w:jc w:val="center"/>
        <w:rPr>
          <w:b/>
        </w:rPr>
      </w:pPr>
      <w:r w:rsidRPr="007C0B22">
        <w:rPr>
          <w:b/>
        </w:rPr>
        <w:t xml:space="preserve">II </w:t>
      </w:r>
      <w:r w:rsidR="00123CE4" w:rsidRPr="007C0B22">
        <w:rPr>
          <w:b/>
        </w:rPr>
        <w:t>SKYRIUS</w:t>
      </w:r>
    </w:p>
    <w:p w14:paraId="5212E173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  <w:tab w:val="left" w:pos="5250"/>
        </w:tabs>
        <w:ind w:left="810" w:hanging="720"/>
        <w:jc w:val="center"/>
        <w:rPr>
          <w:b/>
          <w:color w:val="000000"/>
        </w:rPr>
      </w:pPr>
      <w:r>
        <w:rPr>
          <w:b/>
          <w:color w:val="000000"/>
        </w:rPr>
        <w:t>KONKURSO TIKSLAS IR UŽDAVINIAI</w:t>
      </w:r>
    </w:p>
    <w:p w14:paraId="395FD9F6" w14:textId="77777777" w:rsidR="002C58FB" w:rsidRDefault="002C58FB">
      <w:p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810"/>
        <w:jc w:val="both"/>
        <w:rPr>
          <w:b/>
          <w:color w:val="000000"/>
        </w:rPr>
      </w:pPr>
    </w:p>
    <w:p w14:paraId="2D397C66" w14:textId="2DF86D18" w:rsidR="002C58FB" w:rsidRDefault="00C96A26" w:rsidP="004247EC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</w:tabs>
        <w:ind w:left="0" w:firstLine="709"/>
        <w:jc w:val="both"/>
      </w:pPr>
      <w:r>
        <w:rPr>
          <w:color w:val="000000"/>
        </w:rPr>
        <w:t xml:space="preserve">Konkurso tikslas – stiprinti vaikų ir jaunimo pilietiškumą, meilę savo kraštui, aktyvumą ir </w:t>
      </w:r>
      <w:r w:rsidR="004247EC">
        <w:rPr>
          <w:color w:val="000000"/>
        </w:rPr>
        <w:t>bendruomeniškumą, s</w:t>
      </w:r>
      <w:r w:rsidR="004247EC" w:rsidRPr="004247EC">
        <w:rPr>
          <w:color w:val="000000"/>
        </w:rPr>
        <w:t xml:space="preserve">katinti vienybės </w:t>
      </w:r>
      <w:r w:rsidR="004247EC">
        <w:rPr>
          <w:color w:val="000000"/>
        </w:rPr>
        <w:t>jausmą</w:t>
      </w:r>
      <w:r w:rsidR="00E26605">
        <w:rPr>
          <w:color w:val="000000"/>
        </w:rPr>
        <w:t>.</w:t>
      </w:r>
    </w:p>
    <w:p w14:paraId="11661A37" w14:textId="77777777" w:rsidR="002C58FB" w:rsidRDefault="00C96A26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>Konkurso uždaviniai:</w:t>
      </w:r>
    </w:p>
    <w:p w14:paraId="15087C8F" w14:textId="04A992F3" w:rsidR="002C58FB" w:rsidRDefault="00C96A2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 xml:space="preserve">skatinti kūrybiškai panaudoti įvairias technologijas; </w:t>
      </w:r>
    </w:p>
    <w:p w14:paraId="019F45DB" w14:textId="7082F12A" w:rsidR="002C58FB" w:rsidRDefault="00C96A2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 xml:space="preserve">atkreipti visuomenės dėmesį į vaikų ir jaunimo pilietiškumą ir aktyvumą </w:t>
      </w:r>
      <w:r w:rsidR="00E26605">
        <w:rPr>
          <w:color w:val="000000"/>
        </w:rPr>
        <w:t>minint ir įprasminant Valstybės atkūrimo dieną;</w:t>
      </w:r>
    </w:p>
    <w:p w14:paraId="5647961C" w14:textId="77777777" w:rsidR="002C58FB" w:rsidRDefault="00C96A2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>sudaryti sąlygas vaikų ir jaunimo saviraiškai asmeninių kompetencijų tobulinimui;</w:t>
      </w:r>
    </w:p>
    <w:p w14:paraId="135688D1" w14:textId="77777777" w:rsidR="002C58FB" w:rsidRDefault="00C96A2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>lavinti vaikų ir jaunimo mąstymo įgūdžius;</w:t>
      </w:r>
    </w:p>
    <w:p w14:paraId="79CB744B" w14:textId="66024DA9" w:rsidR="002C58FB" w:rsidRDefault="00C96A2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 xml:space="preserve">sukurti vaizdo </w:t>
      </w:r>
      <w:r w:rsidR="007124D6">
        <w:rPr>
          <w:color w:val="000000"/>
        </w:rPr>
        <w:t>įrašus</w:t>
      </w:r>
      <w:r w:rsidR="00206250">
        <w:rPr>
          <w:color w:val="000000"/>
        </w:rPr>
        <w:t>,</w:t>
      </w:r>
      <w:r>
        <w:rPr>
          <w:color w:val="000000"/>
        </w:rPr>
        <w:t xml:space="preserve"> turinči</w:t>
      </w:r>
      <w:r w:rsidR="007124D6">
        <w:rPr>
          <w:color w:val="000000"/>
        </w:rPr>
        <w:t xml:space="preserve">us </w:t>
      </w:r>
      <w:r>
        <w:rPr>
          <w:color w:val="000000"/>
        </w:rPr>
        <w:t>išliekamąją vertę</w:t>
      </w:r>
      <w:r w:rsidR="00E26605">
        <w:rPr>
          <w:color w:val="000000"/>
        </w:rPr>
        <w:t>;</w:t>
      </w:r>
    </w:p>
    <w:p w14:paraId="0D394E32" w14:textId="77777777" w:rsidR="002C58FB" w:rsidRDefault="00C96A26">
      <w:pPr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567"/>
          <w:tab w:val="left" w:pos="1134"/>
          <w:tab w:val="left" w:pos="1440"/>
        </w:tabs>
        <w:ind w:left="0" w:firstLine="709"/>
        <w:jc w:val="both"/>
      </w:pPr>
      <w:r>
        <w:rPr>
          <w:color w:val="000000"/>
        </w:rPr>
        <w:t>stiprinti bendravimo ir bendradarbiavimo ryšius tarp ikimokyklinio, bendrojo ugdymo ir profesinio mokymo įstaigų, neformaliojo vaikų švietimo mokyklų, neformalių jaunimo grupių, nevyriausybinių organizacijų, skleisti gerąją patirtį.</w:t>
      </w:r>
    </w:p>
    <w:p w14:paraId="6A798BD5" w14:textId="77777777" w:rsidR="002C58FB" w:rsidRPr="007C0B22" w:rsidRDefault="002C58FB">
      <w:pPr>
        <w:tabs>
          <w:tab w:val="left" w:pos="360"/>
          <w:tab w:val="left" w:pos="1170"/>
          <w:tab w:val="left" w:pos="1440"/>
        </w:tabs>
        <w:ind w:left="810"/>
        <w:jc w:val="both"/>
      </w:pPr>
    </w:p>
    <w:p w14:paraId="53F66902" w14:textId="47E1DCA2" w:rsidR="00123CE4" w:rsidRPr="007C0B22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50"/>
          <w:tab w:val="left" w:pos="1170"/>
          <w:tab w:val="left" w:pos="1440"/>
          <w:tab w:val="center" w:pos="4857"/>
        </w:tabs>
        <w:ind w:left="810" w:hanging="720"/>
        <w:jc w:val="center"/>
        <w:rPr>
          <w:b/>
        </w:rPr>
      </w:pPr>
      <w:r w:rsidRPr="007C0B22">
        <w:rPr>
          <w:b/>
        </w:rPr>
        <w:t xml:space="preserve">III </w:t>
      </w:r>
      <w:r w:rsidR="00123CE4" w:rsidRPr="007C0B22">
        <w:rPr>
          <w:b/>
        </w:rPr>
        <w:t>SKYRIUS</w:t>
      </w:r>
    </w:p>
    <w:p w14:paraId="2F274A85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750"/>
          <w:tab w:val="left" w:pos="1170"/>
          <w:tab w:val="left" w:pos="1440"/>
          <w:tab w:val="center" w:pos="4857"/>
        </w:tabs>
        <w:ind w:left="810" w:hanging="720"/>
        <w:jc w:val="center"/>
        <w:rPr>
          <w:color w:val="000000"/>
        </w:rPr>
      </w:pPr>
      <w:r>
        <w:rPr>
          <w:b/>
          <w:color w:val="000000"/>
        </w:rPr>
        <w:t>DALYVIAI</w:t>
      </w:r>
    </w:p>
    <w:p w14:paraId="11628D29" w14:textId="77777777" w:rsidR="002C58FB" w:rsidRDefault="00C96A26">
      <w:pPr>
        <w:tabs>
          <w:tab w:val="left" w:pos="360"/>
          <w:tab w:val="left" w:pos="1170"/>
          <w:tab w:val="left" w:pos="1440"/>
        </w:tabs>
        <w:ind w:firstLine="540"/>
        <w:jc w:val="both"/>
      </w:pPr>
      <w:r>
        <w:t xml:space="preserve"> </w:t>
      </w:r>
    </w:p>
    <w:p w14:paraId="0CCE2441" w14:textId="77777777" w:rsidR="002C58FB" w:rsidRDefault="00C96A26" w:rsidP="005A7CF7">
      <w:pPr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rPr>
          <w:color w:val="000000"/>
        </w:rPr>
        <w:t>Konkurse gali dalyvauti:</w:t>
      </w:r>
    </w:p>
    <w:p w14:paraId="64A48FE9" w14:textId="62FF6182" w:rsidR="002C58FB" w:rsidRPr="00E64D88" w:rsidRDefault="001939C1" w:rsidP="007124D6">
      <w:pPr>
        <w:pStyle w:val="Sraopastraipa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70"/>
          <w:tab w:val="left" w:pos="1440"/>
        </w:tabs>
        <w:ind w:left="0" w:firstLine="709"/>
        <w:jc w:val="both"/>
      </w:pPr>
      <w:r>
        <w:rPr>
          <w:color w:val="000000"/>
        </w:rPr>
        <w:t>i</w:t>
      </w:r>
      <w:r w:rsidR="00C96A26" w:rsidRPr="00E64D88">
        <w:rPr>
          <w:color w:val="000000"/>
        </w:rPr>
        <w:t>kimokyklinės įstaigos;</w:t>
      </w:r>
    </w:p>
    <w:p w14:paraId="1831BD8E" w14:textId="47775417" w:rsidR="002C58FB" w:rsidRDefault="001939C1" w:rsidP="007124D6">
      <w:pPr>
        <w:pStyle w:val="Sraopastraipa"/>
        <w:numPr>
          <w:ilvl w:val="1"/>
          <w:numId w:val="12"/>
        </w:num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rPr>
          <w:color w:val="000000"/>
        </w:rPr>
        <w:t>p</w:t>
      </w:r>
      <w:r w:rsidR="00C96A26" w:rsidRPr="00E64D88">
        <w:rPr>
          <w:color w:val="000000"/>
        </w:rPr>
        <w:t>radinės mokyklos;</w:t>
      </w:r>
    </w:p>
    <w:p w14:paraId="4741B73E" w14:textId="31F7E242" w:rsidR="002C58FB" w:rsidRDefault="00C96A26" w:rsidP="007124D6">
      <w:pPr>
        <w:pStyle w:val="Sraopastraipa"/>
        <w:numPr>
          <w:ilvl w:val="1"/>
          <w:numId w:val="12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pagrindinės mokyklos;</w:t>
      </w:r>
    </w:p>
    <w:p w14:paraId="3F1FAA61" w14:textId="2AE03832" w:rsidR="002C58FB" w:rsidRDefault="007124D6" w:rsidP="005A7CF7">
      <w:pPr>
        <w:pStyle w:val="Sraopastraipa"/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8</w:t>
      </w:r>
      <w:r w:rsidR="00E64D88">
        <w:t xml:space="preserve">.4. </w:t>
      </w:r>
      <w:r w:rsidR="00C96A26">
        <w:t>gimnazijos;</w:t>
      </w:r>
    </w:p>
    <w:p w14:paraId="3CD81172" w14:textId="19ED3E2E" w:rsidR="002C58FB" w:rsidRDefault="007124D6" w:rsidP="007124D6">
      <w:pPr>
        <w:pStyle w:val="Sraopastraipa"/>
        <w:numPr>
          <w:ilvl w:val="1"/>
          <w:numId w:val="19"/>
        </w:numPr>
        <w:tabs>
          <w:tab w:val="left" w:pos="709"/>
          <w:tab w:val="left" w:pos="1440"/>
        </w:tabs>
        <w:ind w:left="1134" w:hanging="425"/>
        <w:jc w:val="both"/>
      </w:pPr>
      <w:r>
        <w:t xml:space="preserve"> </w:t>
      </w:r>
      <w:r w:rsidR="00C96A26">
        <w:t>profesinio mokymo įstaigos;</w:t>
      </w:r>
    </w:p>
    <w:p w14:paraId="482223D2" w14:textId="04467055" w:rsidR="002C58FB" w:rsidRDefault="00C96A26" w:rsidP="007124D6">
      <w:pPr>
        <w:pStyle w:val="Sraopastraipa"/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bookmarkStart w:id="0" w:name="_30j0zll" w:colFirst="0" w:colLast="0"/>
      <w:bookmarkEnd w:id="0"/>
      <w:r>
        <w:t>neformaliojo vaikų ir jaunimo švietimo mokyklos, organizacijos</w:t>
      </w:r>
      <w:r w:rsidR="00206250">
        <w:t>,</w:t>
      </w:r>
      <w:r>
        <w:t xml:space="preserve"> atitinkančios III ir IV amžiaus grupę;</w:t>
      </w:r>
    </w:p>
    <w:p w14:paraId="60C50E39" w14:textId="48D72081" w:rsidR="002C58FB" w:rsidRDefault="00C96A26" w:rsidP="007124D6">
      <w:pPr>
        <w:pStyle w:val="Sraopastraipa"/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lastRenderedPageBreak/>
        <w:t>neformalios vaikų ir jaunimo švietimo įstaigos, organizacijos, jaunimo grupės;</w:t>
      </w:r>
    </w:p>
    <w:p w14:paraId="02BF7FDF" w14:textId="6F7002AB" w:rsidR="002C58FB" w:rsidRDefault="00C96A26" w:rsidP="007124D6">
      <w:pPr>
        <w:pStyle w:val="Sraopastraipa"/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nevyriausybinės jaunimo organizacijos.</w:t>
      </w:r>
    </w:p>
    <w:p w14:paraId="0799355A" w14:textId="77777777" w:rsidR="002C58FB" w:rsidRDefault="002C58FB">
      <w:pPr>
        <w:tabs>
          <w:tab w:val="left" w:pos="709"/>
          <w:tab w:val="left" w:pos="1170"/>
          <w:tab w:val="left" w:pos="1440"/>
        </w:tabs>
        <w:ind w:left="1440"/>
        <w:jc w:val="both"/>
      </w:pPr>
    </w:p>
    <w:p w14:paraId="1BA07F0A" w14:textId="77777777" w:rsidR="002C58FB" w:rsidRDefault="00C96A26" w:rsidP="007124D6">
      <w:pPr>
        <w:numPr>
          <w:ilvl w:val="0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Konkurso dalyvių amžiaus grupės:</w:t>
      </w:r>
    </w:p>
    <w:p w14:paraId="773655B9" w14:textId="77777777" w:rsidR="002C58FB" w:rsidRDefault="00C96A26" w:rsidP="007124D6">
      <w:pPr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I grupė 3–6 metų vaikai;</w:t>
      </w:r>
    </w:p>
    <w:p w14:paraId="7A838683" w14:textId="77777777" w:rsidR="002C58FB" w:rsidRDefault="00C96A26" w:rsidP="007124D6">
      <w:pPr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II grupė 7–11 metų vaikai;</w:t>
      </w:r>
    </w:p>
    <w:p w14:paraId="22CC5231" w14:textId="77777777" w:rsidR="002C58FB" w:rsidRDefault="00C96A26" w:rsidP="007124D6">
      <w:pPr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III grupė – 12–15 metų;</w:t>
      </w:r>
    </w:p>
    <w:p w14:paraId="1379EC5C" w14:textId="77777777" w:rsidR="002C58FB" w:rsidRDefault="00C96A26" w:rsidP="007124D6">
      <w:pPr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IV grupė – 16–19 metų;</w:t>
      </w:r>
    </w:p>
    <w:p w14:paraId="476D2EA2" w14:textId="77777777" w:rsidR="002C58FB" w:rsidRDefault="00C96A26" w:rsidP="007124D6">
      <w:pPr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V grupė – 20–29 metų.</w:t>
      </w:r>
    </w:p>
    <w:p w14:paraId="42A2D2F2" w14:textId="77777777" w:rsidR="002C58FB" w:rsidRDefault="00206250" w:rsidP="007124D6">
      <w:pPr>
        <w:numPr>
          <w:ilvl w:val="1"/>
          <w:numId w:val="19"/>
        </w:numPr>
        <w:tabs>
          <w:tab w:val="left" w:pos="709"/>
          <w:tab w:val="left" w:pos="1170"/>
          <w:tab w:val="left" w:pos="1440"/>
        </w:tabs>
        <w:ind w:left="0" w:firstLine="720"/>
        <w:jc w:val="both"/>
      </w:pPr>
      <w:r>
        <w:t>VI grupė –</w:t>
      </w:r>
      <w:r w:rsidR="00C96A26">
        <w:t xml:space="preserve"> mišri</w:t>
      </w:r>
    </w:p>
    <w:p w14:paraId="7B835C70" w14:textId="0AD09416" w:rsidR="002C58FB" w:rsidRDefault="00C96A26" w:rsidP="007124D6">
      <w:pPr>
        <w:pStyle w:val="Sraopastraipa"/>
        <w:numPr>
          <w:ilvl w:val="0"/>
          <w:numId w:val="19"/>
        </w:numPr>
        <w:tabs>
          <w:tab w:val="left" w:pos="709"/>
          <w:tab w:val="left" w:pos="1170"/>
          <w:tab w:val="left" w:pos="1440"/>
        </w:tabs>
        <w:ind w:firstLine="349"/>
        <w:jc w:val="both"/>
      </w:pPr>
      <w:r>
        <w:t>Konkurso dalyvius turi teis</w:t>
      </w:r>
      <w:r w:rsidR="001939C1">
        <w:t>ę</w:t>
      </w:r>
      <w:r>
        <w:t xml:space="preserve"> konsultuoti mokytojai ir kiti specialistai dėl idėjos sukūrimo, temos pasirinkimo, techninio įgyvendinimo ir kitais klausimais.</w:t>
      </w:r>
    </w:p>
    <w:p w14:paraId="797E1C4F" w14:textId="77777777" w:rsidR="002C58FB" w:rsidRDefault="002C58FB">
      <w:pPr>
        <w:tabs>
          <w:tab w:val="left" w:pos="709"/>
          <w:tab w:val="left" w:pos="1170"/>
          <w:tab w:val="left" w:pos="1440"/>
        </w:tabs>
        <w:ind w:firstLine="709"/>
        <w:jc w:val="both"/>
      </w:pPr>
    </w:p>
    <w:p w14:paraId="76110AFE" w14:textId="63662684" w:rsidR="00BD1BF5" w:rsidRPr="007C0B22" w:rsidRDefault="001939C1" w:rsidP="001939C1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1440"/>
        </w:tabs>
        <w:ind w:left="810"/>
        <w:jc w:val="center"/>
        <w:rPr>
          <w:b/>
        </w:rPr>
      </w:pPr>
      <w:r>
        <w:rPr>
          <w:b/>
        </w:rPr>
        <w:t xml:space="preserve">IV </w:t>
      </w:r>
      <w:r w:rsidR="00BD1BF5" w:rsidRPr="007C0B22">
        <w:rPr>
          <w:b/>
        </w:rPr>
        <w:t>SKYRIUS</w:t>
      </w:r>
    </w:p>
    <w:p w14:paraId="06DF9BB4" w14:textId="77777777" w:rsidR="002C58FB" w:rsidRDefault="00C96A26" w:rsidP="00BD1BF5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1440"/>
        </w:tabs>
        <w:ind w:left="810"/>
        <w:jc w:val="center"/>
        <w:rPr>
          <w:b/>
          <w:color w:val="000000"/>
        </w:rPr>
      </w:pPr>
      <w:r>
        <w:rPr>
          <w:b/>
          <w:color w:val="000000"/>
        </w:rPr>
        <w:t>KONKURSO ORGANIZAVIMAS</w:t>
      </w:r>
    </w:p>
    <w:p w14:paraId="4B64EB62" w14:textId="77777777" w:rsidR="002C58FB" w:rsidRDefault="002C58FB">
      <w:pPr>
        <w:tabs>
          <w:tab w:val="left" w:pos="360"/>
          <w:tab w:val="left" w:pos="1170"/>
          <w:tab w:val="left" w:pos="1440"/>
        </w:tabs>
        <w:ind w:left="810"/>
        <w:jc w:val="both"/>
      </w:pPr>
    </w:p>
    <w:p w14:paraId="79A6E1C5" w14:textId="3208AA57" w:rsidR="002C58FB" w:rsidRPr="00857255" w:rsidRDefault="00C96A26" w:rsidP="007124D6">
      <w:pPr>
        <w:pStyle w:val="Sraopastraipa"/>
        <w:numPr>
          <w:ilvl w:val="0"/>
          <w:numId w:val="3"/>
        </w:numPr>
        <w:tabs>
          <w:tab w:val="left" w:pos="142"/>
          <w:tab w:val="left" w:pos="851"/>
          <w:tab w:val="left" w:pos="1495"/>
        </w:tabs>
        <w:ind w:left="0" w:firstLine="709"/>
        <w:jc w:val="both"/>
      </w:pPr>
      <w:r w:rsidRPr="00857255">
        <w:t>Konkurso dalyvio organizacija/įstaiga iš anksto</w:t>
      </w:r>
      <w:r w:rsidR="00857255">
        <w:t>,</w:t>
      </w:r>
      <w:r w:rsidRPr="00857255">
        <w:t xml:space="preserve"> bet ne vėliau kaip </w:t>
      </w:r>
      <w:r w:rsidRPr="007124D6">
        <w:rPr>
          <w:b/>
        </w:rPr>
        <w:t xml:space="preserve">iki </w:t>
      </w:r>
      <w:r w:rsidR="00E26605" w:rsidRPr="007124D6">
        <w:rPr>
          <w:b/>
        </w:rPr>
        <w:t xml:space="preserve">vasario </w:t>
      </w:r>
      <w:r w:rsidR="00580E10" w:rsidRPr="007124D6">
        <w:rPr>
          <w:b/>
        </w:rPr>
        <w:t>7</w:t>
      </w:r>
      <w:r w:rsidRPr="007124D6">
        <w:rPr>
          <w:b/>
        </w:rPr>
        <w:t xml:space="preserve"> d. 17 val. </w:t>
      </w:r>
      <w:r w:rsidRPr="00857255">
        <w:t xml:space="preserve">informuoja Organizatorių apie dalyvavimą konkurse, nurodant amžiaus grupę, preliminarų dalyvių skaičių, telefonu </w:t>
      </w:r>
      <w:r w:rsidR="0098090A" w:rsidRPr="007C0B22">
        <w:t>(</w:t>
      </w:r>
      <w:r w:rsidRPr="007C0B22">
        <w:t>8 </w:t>
      </w:r>
      <w:r w:rsidR="0098090A" w:rsidRPr="007C0B22">
        <w:t xml:space="preserve">528) </w:t>
      </w:r>
      <w:r w:rsidR="004247EC">
        <w:t>54 035</w:t>
      </w:r>
      <w:r w:rsidRPr="00857255">
        <w:t xml:space="preserve"> ar</w:t>
      </w:r>
      <w:r w:rsidR="00E266F6">
        <w:t>ba</w:t>
      </w:r>
      <w:r w:rsidRPr="00857255">
        <w:t xml:space="preserve"> el.paštu </w:t>
      </w:r>
      <w:hyperlink r:id="rId10" w:history="1">
        <w:r w:rsidR="004247EC" w:rsidRPr="00747E57">
          <w:rPr>
            <w:rStyle w:val="Hipersaitas"/>
          </w:rPr>
          <w:t>jovita.sajaviciene@trakai.lt</w:t>
        </w:r>
      </w:hyperlink>
      <w:r w:rsidRPr="00857255">
        <w:t>;</w:t>
      </w:r>
    </w:p>
    <w:p w14:paraId="1230343C" w14:textId="77777777" w:rsidR="002C58FB" w:rsidRDefault="00C96A26">
      <w:pPr>
        <w:numPr>
          <w:ilvl w:val="0"/>
          <w:numId w:val="3"/>
        </w:numPr>
        <w:tabs>
          <w:tab w:val="left" w:pos="142"/>
          <w:tab w:val="left" w:pos="360"/>
          <w:tab w:val="left" w:pos="709"/>
        </w:tabs>
        <w:ind w:left="0" w:firstLine="720"/>
        <w:jc w:val="both"/>
      </w:pPr>
      <w:r>
        <w:rPr>
          <w:b/>
          <w:i/>
        </w:rPr>
        <w:t xml:space="preserve">Konkursui pagal pirmą veiklos sritį </w:t>
      </w:r>
      <w:r>
        <w:t xml:space="preserve">siunčiamos </w:t>
      </w:r>
      <w:r w:rsidRPr="00E266F6">
        <w:t>iniciatyvų</w:t>
      </w:r>
      <w:r>
        <w:t xml:space="preserve"> skaitmeninės nuotraukos ir aprašymai (failai) privalo atitikti šiuos reikalavimus:</w:t>
      </w:r>
    </w:p>
    <w:p w14:paraId="5E50AA67" w14:textId="77777777" w:rsidR="002C58FB" w:rsidRDefault="00C96A26">
      <w:pPr>
        <w:numPr>
          <w:ilvl w:val="1"/>
          <w:numId w:val="3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Nuotraukos JPG formatu dydis pikseliais ne mažesnis nei 3000 x 1500. Pagal dydį ir kitus parametrus turi būti spaudai tinkamas failas.</w:t>
      </w:r>
    </w:p>
    <w:p w14:paraId="57A60BA1" w14:textId="77777777" w:rsidR="002C58FB" w:rsidRDefault="00C96A26">
      <w:pPr>
        <w:numPr>
          <w:ilvl w:val="1"/>
          <w:numId w:val="3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Failo pavadinimas turi būti suformuotas taip: nuotraukos autoriaus vardas pavardė ir atstovaujama institucija.</w:t>
      </w:r>
    </w:p>
    <w:p w14:paraId="18191401" w14:textId="77777777" w:rsidR="002C58FB" w:rsidRDefault="00C96A26">
      <w:pPr>
        <w:numPr>
          <w:ilvl w:val="1"/>
          <w:numId w:val="3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Nuotraukos turi būti spalvotos.</w:t>
      </w:r>
    </w:p>
    <w:p w14:paraId="15212F27" w14:textId="77777777" w:rsidR="002C58FB" w:rsidRDefault="00C96A26">
      <w:pPr>
        <w:numPr>
          <w:ilvl w:val="1"/>
          <w:numId w:val="3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Iniciatyva turi būti aprašyta ir atitikti keliamus konkurso tik</w:t>
      </w:r>
      <w:r w:rsidR="009123C5">
        <w:t>s</w:t>
      </w:r>
      <w:r>
        <w:t>lus.</w:t>
      </w:r>
    </w:p>
    <w:p w14:paraId="351A94E7" w14:textId="4E690E54" w:rsidR="002C58FB" w:rsidRDefault="00C96A26" w:rsidP="00F01C72">
      <w:pPr>
        <w:pStyle w:val="Sraopastraipa"/>
        <w:numPr>
          <w:ilvl w:val="0"/>
          <w:numId w:val="9"/>
        </w:numPr>
        <w:tabs>
          <w:tab w:val="left" w:pos="142"/>
          <w:tab w:val="left" w:pos="360"/>
          <w:tab w:val="left" w:pos="709"/>
        </w:tabs>
        <w:ind w:left="0" w:firstLine="720"/>
        <w:jc w:val="both"/>
      </w:pPr>
      <w:r>
        <w:t>Dalyvis, pateikdamas nuotrauką (-as) konkursui, patvirtina, kad yra šio (-ių) darbų ir nuotraukos (-ų) autorius. Už autorinių teisių pažeidimus pagal galiojančius Lietuvos Respublikos teisės aktus atsako nuotraukas atsiuntę asmenys.</w:t>
      </w:r>
    </w:p>
    <w:p w14:paraId="57CF426D" w14:textId="77777777" w:rsidR="002C58FB" w:rsidRDefault="00C96A26">
      <w:pPr>
        <w:numPr>
          <w:ilvl w:val="0"/>
          <w:numId w:val="9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 xml:space="preserve">Dalyvis, pateikdamas nuotrauką (-as) konkursui, patvirtina, kad nuotraukos (-ų) turinys neskatina religinės, tautinės, rasinės nesantaikos ar kitaip nepažeidžia Lietuvos Respublikos įstatymų. </w:t>
      </w:r>
    </w:p>
    <w:p w14:paraId="453427A3" w14:textId="77777777" w:rsidR="002C58FB" w:rsidRDefault="00C96A26">
      <w:pPr>
        <w:numPr>
          <w:ilvl w:val="0"/>
          <w:numId w:val="9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Dalyvis patvirtina, kad konkursui pateikiama nuotrauka (-os) per visuomenės informavimo priemones anksčiau skelbta (-os) nebuvo.</w:t>
      </w:r>
    </w:p>
    <w:p w14:paraId="7CE18276" w14:textId="77777777" w:rsidR="002C58FB" w:rsidRDefault="00C96A26">
      <w:pPr>
        <w:numPr>
          <w:ilvl w:val="0"/>
          <w:numId w:val="9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Dalyvis konkursui gali pateikti ne daugiau kaip 5 pilietinės iniciatyvos nuotraukas.</w:t>
      </w:r>
    </w:p>
    <w:p w14:paraId="7256D86F" w14:textId="4F7B807C" w:rsidR="002C58FB" w:rsidRDefault="00C96A26">
      <w:pPr>
        <w:numPr>
          <w:ilvl w:val="0"/>
          <w:numId w:val="9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 xml:space="preserve">Nuotrauką dalyvis turi įkelti į interneto svetainę </w:t>
      </w:r>
      <w:hyperlink r:id="rId11">
        <w:r>
          <w:rPr>
            <w:color w:val="0000FF"/>
            <w:u w:val="single"/>
          </w:rPr>
          <w:t>www.wetransfer.com</w:t>
        </w:r>
      </w:hyperlink>
      <w:r w:rsidR="00E266F6">
        <w:t xml:space="preserve"> ir</w:t>
      </w:r>
      <w:r>
        <w:t xml:space="preserve"> išsiųsti pranešimą apie patalpinimą elektroniniu paštu </w:t>
      </w:r>
      <w:r w:rsidR="00772209">
        <w:t>jovita.sajaviciene</w:t>
      </w:r>
      <w:r w:rsidRPr="00857255">
        <w:t>@trakai.lt</w:t>
      </w:r>
      <w:r w:rsidR="00E12B83">
        <w:t>, nurodant</w:t>
      </w:r>
      <w:r>
        <w:t xml:space="preserve"> </w:t>
      </w:r>
      <w:r w:rsidR="00206250" w:rsidRPr="00BA722C">
        <w:rPr>
          <w:b/>
        </w:rPr>
        <w:t>„</w:t>
      </w:r>
      <w:r w:rsidRPr="00BA722C">
        <w:rPr>
          <w:b/>
        </w:rPr>
        <w:t>Konkurs</w:t>
      </w:r>
      <w:r w:rsidR="00E12B83" w:rsidRPr="00BA722C">
        <w:rPr>
          <w:b/>
        </w:rPr>
        <w:t xml:space="preserve">ui </w:t>
      </w:r>
      <w:r w:rsidR="00743128" w:rsidRPr="00BA722C">
        <w:rPr>
          <w:b/>
        </w:rPr>
        <w:t>Pilietiškumo keliu“</w:t>
      </w:r>
      <w:r w:rsidR="00743128">
        <w:t xml:space="preserve"> </w:t>
      </w:r>
      <w:r w:rsidR="00743128" w:rsidRPr="007951C0">
        <w:rPr>
          <w:b/>
        </w:rPr>
        <w:t>iki 202</w:t>
      </w:r>
      <w:r w:rsidR="00E64D88">
        <w:rPr>
          <w:b/>
        </w:rPr>
        <w:t>3</w:t>
      </w:r>
      <w:r w:rsidR="00670DFD" w:rsidRPr="007951C0">
        <w:rPr>
          <w:b/>
        </w:rPr>
        <w:t xml:space="preserve"> m. </w:t>
      </w:r>
      <w:r w:rsidR="00580E10">
        <w:rPr>
          <w:b/>
        </w:rPr>
        <w:t>vasario</w:t>
      </w:r>
      <w:r w:rsidR="00303BCD">
        <w:rPr>
          <w:b/>
        </w:rPr>
        <w:t xml:space="preserve"> 1</w:t>
      </w:r>
      <w:r w:rsidR="0037132C">
        <w:rPr>
          <w:b/>
        </w:rPr>
        <w:t>3</w:t>
      </w:r>
      <w:r w:rsidR="00772209">
        <w:rPr>
          <w:b/>
        </w:rPr>
        <w:t xml:space="preserve"> </w:t>
      </w:r>
      <w:r w:rsidR="00670DFD" w:rsidRPr="007951C0">
        <w:rPr>
          <w:b/>
        </w:rPr>
        <w:t>d. 1</w:t>
      </w:r>
      <w:r w:rsidR="0037132C">
        <w:rPr>
          <w:b/>
        </w:rPr>
        <w:t>7</w:t>
      </w:r>
      <w:r w:rsidRPr="007951C0">
        <w:rPr>
          <w:b/>
        </w:rPr>
        <w:t xml:space="preserve"> val</w:t>
      </w:r>
      <w:r>
        <w:t xml:space="preserve">. Kartu su šiuo pranešimu išsiųsti ir užpildytą </w:t>
      </w:r>
      <w:r w:rsidRPr="00E266F6">
        <w:rPr>
          <w:b/>
          <w:i/>
        </w:rPr>
        <w:t>Anketą</w:t>
      </w:r>
      <w:r>
        <w:t xml:space="preserve"> (priedas Nr.1).</w:t>
      </w:r>
    </w:p>
    <w:p w14:paraId="08BA0600" w14:textId="77777777" w:rsidR="002C58FB" w:rsidRDefault="00C96A26">
      <w:pPr>
        <w:numPr>
          <w:ilvl w:val="0"/>
          <w:numId w:val="9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 xml:space="preserve">Dalyvis, jei reikalinga vertinimo </w:t>
      </w:r>
      <w:r w:rsidR="009D4F62">
        <w:t>darbo grupė</w:t>
      </w:r>
      <w:r>
        <w:t>, turi sudaryti sąlygas apžiūrėti sukurtą Prototipą.</w:t>
      </w:r>
    </w:p>
    <w:p w14:paraId="6384E239" w14:textId="77777777" w:rsidR="002C58FB" w:rsidRDefault="00E12B83">
      <w:pPr>
        <w:numPr>
          <w:ilvl w:val="0"/>
          <w:numId w:val="9"/>
        </w:numPr>
        <w:tabs>
          <w:tab w:val="left" w:pos="142"/>
          <w:tab w:val="left" w:pos="1170"/>
          <w:tab w:val="left" w:pos="1495"/>
        </w:tabs>
        <w:ind w:left="0" w:firstLine="720"/>
        <w:jc w:val="both"/>
      </w:pPr>
      <w:r>
        <w:rPr>
          <w:b/>
          <w:i/>
        </w:rPr>
        <w:t xml:space="preserve"> </w:t>
      </w:r>
      <w:r w:rsidR="00C96A26">
        <w:rPr>
          <w:b/>
          <w:i/>
        </w:rPr>
        <w:t>Konkursui pagal antrą veiklos sritį</w:t>
      </w:r>
      <w:r w:rsidR="00C96A26">
        <w:t xml:space="preserve"> teikiamas vaizdo siužetas/klipas turi atitikti šiuos techninius ir kitus reikalavimus:</w:t>
      </w:r>
    </w:p>
    <w:p w14:paraId="7BE795B2" w14:textId="77777777" w:rsidR="002C58FB" w:rsidRDefault="00C96A26">
      <w:pPr>
        <w:tabs>
          <w:tab w:val="left" w:pos="142"/>
          <w:tab w:val="left" w:pos="1260"/>
          <w:tab w:val="left" w:pos="1350"/>
          <w:tab w:val="left" w:pos="1495"/>
          <w:tab w:val="left" w:pos="1530"/>
        </w:tabs>
        <w:jc w:val="both"/>
      </w:pPr>
      <w:r>
        <w:t xml:space="preserve">            20.1 </w:t>
      </w:r>
      <w:r w:rsidR="00E12B83">
        <w:t xml:space="preserve"> </w:t>
      </w:r>
      <w:r>
        <w:t>trukmė ne ilgesnė kaip 3 min.;</w:t>
      </w:r>
    </w:p>
    <w:p w14:paraId="7E66CA91" w14:textId="77777777" w:rsidR="002C58FB" w:rsidRDefault="00E12B83">
      <w:pPr>
        <w:tabs>
          <w:tab w:val="left" w:pos="142"/>
          <w:tab w:val="left" w:pos="1260"/>
          <w:tab w:val="left" w:pos="1350"/>
          <w:tab w:val="left" w:pos="1495"/>
          <w:tab w:val="left" w:pos="1530"/>
        </w:tabs>
        <w:jc w:val="both"/>
      </w:pPr>
      <w:r>
        <w:t xml:space="preserve">            20.2  </w:t>
      </w:r>
      <w:r w:rsidR="00C96A26">
        <w:t>formatai: avi, mov, wmv, mp4, mpg;</w:t>
      </w:r>
    </w:p>
    <w:p w14:paraId="48761516" w14:textId="77777777" w:rsidR="002C58FB" w:rsidRDefault="00E12B83">
      <w:pPr>
        <w:tabs>
          <w:tab w:val="left" w:pos="142"/>
          <w:tab w:val="left" w:pos="1260"/>
          <w:tab w:val="left" w:pos="1350"/>
          <w:tab w:val="left" w:pos="1495"/>
          <w:tab w:val="left" w:pos="1530"/>
        </w:tabs>
        <w:ind w:firstLine="708"/>
        <w:jc w:val="both"/>
      </w:pPr>
      <w:r>
        <w:t>20.3</w:t>
      </w:r>
      <w:r w:rsidR="00C96A26">
        <w:t xml:space="preserve"> </w:t>
      </w:r>
      <w:r>
        <w:t xml:space="preserve"> </w:t>
      </w:r>
      <w:r w:rsidR="00C96A26">
        <w:t>rezoliucija: 1920x1080 (16:9);</w:t>
      </w:r>
    </w:p>
    <w:p w14:paraId="7513C2EF" w14:textId="77777777" w:rsidR="002C58FB" w:rsidRDefault="00E12B83">
      <w:pPr>
        <w:tabs>
          <w:tab w:val="left" w:pos="142"/>
          <w:tab w:val="left" w:pos="1260"/>
          <w:tab w:val="left" w:pos="1350"/>
          <w:tab w:val="left" w:pos="1495"/>
          <w:tab w:val="left" w:pos="1530"/>
        </w:tabs>
        <w:ind w:firstLine="708"/>
        <w:jc w:val="both"/>
      </w:pPr>
      <w:r>
        <w:t>20.4</w:t>
      </w:r>
      <w:r w:rsidR="00C96A26">
        <w:t xml:space="preserve"> </w:t>
      </w:r>
      <w:r>
        <w:t xml:space="preserve"> </w:t>
      </w:r>
      <w:r w:rsidR="00C96A26">
        <w:t>spalvoti arba nespalvoti;</w:t>
      </w:r>
    </w:p>
    <w:p w14:paraId="122A31C7" w14:textId="77777777" w:rsidR="002C58FB" w:rsidRDefault="00E12B83">
      <w:pPr>
        <w:tabs>
          <w:tab w:val="left" w:pos="142"/>
          <w:tab w:val="left" w:pos="1260"/>
          <w:tab w:val="left" w:pos="1350"/>
          <w:tab w:val="left" w:pos="1495"/>
          <w:tab w:val="left" w:pos="1530"/>
        </w:tabs>
        <w:ind w:firstLine="708"/>
        <w:jc w:val="both"/>
      </w:pPr>
      <w:r>
        <w:t>20.5</w:t>
      </w:r>
      <w:r w:rsidR="00C96A26">
        <w:t xml:space="preserve"> vaizdo kompresija H.264;</w:t>
      </w:r>
    </w:p>
    <w:p w14:paraId="77C468F2" w14:textId="77777777" w:rsidR="002C58FB" w:rsidRDefault="00E12B8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709"/>
          <w:tab w:val="left" w:pos="1260"/>
          <w:tab w:val="left" w:pos="1350"/>
          <w:tab w:val="left" w:pos="1495"/>
          <w:tab w:val="left" w:pos="1530"/>
        </w:tabs>
        <w:ind w:firstLine="708"/>
        <w:jc w:val="both"/>
        <w:rPr>
          <w:color w:val="000000"/>
        </w:rPr>
      </w:pPr>
      <w:r>
        <w:t>20.6</w:t>
      </w:r>
      <w:r w:rsidR="00C96A26">
        <w:t xml:space="preserve"> </w:t>
      </w:r>
      <w:r w:rsidR="00C96A26">
        <w:rPr>
          <w:color w:val="000000"/>
        </w:rPr>
        <w:t>failo pavadinimas turi būti vaizdo siužeto/klipo pavadinimas, autoriaus vardas, pavardė.</w:t>
      </w:r>
    </w:p>
    <w:p w14:paraId="44FAFAF5" w14:textId="77777777" w:rsidR="002C58FB" w:rsidRDefault="00E12B83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1260"/>
          <w:tab w:val="left" w:pos="1350"/>
          <w:tab w:val="left" w:pos="1418"/>
          <w:tab w:val="left" w:pos="1495"/>
          <w:tab w:val="left" w:pos="1530"/>
        </w:tabs>
        <w:ind w:left="0" w:firstLine="720"/>
        <w:jc w:val="both"/>
      </w:pPr>
      <w:r>
        <w:t xml:space="preserve">   </w:t>
      </w:r>
      <w:r w:rsidR="00C96A26">
        <w:t>A</w:t>
      </w:r>
      <w:r w:rsidR="00C96A26">
        <w:rPr>
          <w:color w:val="000000"/>
        </w:rPr>
        <w:t>utorius, pateikdamas vaizdo siužetą/klipą, patvirtina, kad:</w:t>
      </w:r>
    </w:p>
    <w:p w14:paraId="6B7A6A55" w14:textId="77777777" w:rsidR="002C58FB" w:rsidRDefault="00E12B8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1260"/>
          <w:tab w:val="left" w:pos="1350"/>
          <w:tab w:val="left" w:pos="1418"/>
          <w:tab w:val="left" w:pos="1495"/>
          <w:tab w:val="left" w:pos="1530"/>
        </w:tabs>
        <w:ind w:firstLine="708"/>
        <w:jc w:val="both"/>
        <w:rPr>
          <w:color w:val="000000"/>
        </w:rPr>
      </w:pPr>
      <w:r>
        <w:lastRenderedPageBreak/>
        <w:t>21.1</w:t>
      </w:r>
      <w:r w:rsidR="00C96A26">
        <w:t xml:space="preserve"> </w:t>
      </w:r>
      <w:r w:rsidR="00C96A26">
        <w:rPr>
          <w:color w:val="000000"/>
        </w:rPr>
        <w:t xml:space="preserve"> </w:t>
      </w:r>
      <w:r>
        <w:rPr>
          <w:color w:val="000000"/>
        </w:rPr>
        <w:t xml:space="preserve">    </w:t>
      </w:r>
      <w:r w:rsidR="00C96A26">
        <w:rPr>
          <w:color w:val="000000"/>
        </w:rPr>
        <w:t>yra šios (šio) vaizdo siužeto/klipo autorius;</w:t>
      </w:r>
    </w:p>
    <w:p w14:paraId="524E3D35" w14:textId="0CF5FEF7" w:rsidR="002C58FB" w:rsidRDefault="00E12B8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1260"/>
          <w:tab w:val="left" w:pos="1350"/>
          <w:tab w:val="left" w:pos="1418"/>
          <w:tab w:val="left" w:pos="1495"/>
          <w:tab w:val="left" w:pos="1530"/>
        </w:tabs>
        <w:ind w:firstLine="708"/>
        <w:jc w:val="both"/>
        <w:rPr>
          <w:color w:val="000000"/>
        </w:rPr>
      </w:pPr>
      <w:r>
        <w:t xml:space="preserve">21.2   </w:t>
      </w:r>
      <w:r w:rsidR="00C96A26">
        <w:rPr>
          <w:color w:val="000000"/>
        </w:rPr>
        <w:t>yra gavęs joje (jame) užfiksuotų asmenų sutikimą  vaizdo siužetą/klipą naudoti konkurse;</w:t>
      </w:r>
    </w:p>
    <w:p w14:paraId="1E8EFDB0" w14:textId="77777777" w:rsidR="002C58FB" w:rsidRDefault="00E12B8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1260"/>
          <w:tab w:val="left" w:pos="1350"/>
          <w:tab w:val="left" w:pos="1418"/>
          <w:tab w:val="left" w:pos="1495"/>
          <w:tab w:val="left" w:pos="1530"/>
        </w:tabs>
        <w:ind w:firstLine="708"/>
        <w:jc w:val="both"/>
        <w:rPr>
          <w:color w:val="000000"/>
        </w:rPr>
      </w:pPr>
      <w:r>
        <w:t>21.3</w:t>
      </w:r>
      <w:r w:rsidR="00C96A26">
        <w:t xml:space="preserve"> </w:t>
      </w:r>
      <w:r>
        <w:t xml:space="preserve"> </w:t>
      </w:r>
      <w:r w:rsidR="00C96A26">
        <w:rPr>
          <w:color w:val="000000"/>
        </w:rPr>
        <w:t>vaizdo siužetas/klipas anksčiau per visuomenės informavimo priemones skelbtas nebuvo;</w:t>
      </w:r>
    </w:p>
    <w:p w14:paraId="6EA6FDD6" w14:textId="2070E3ED" w:rsidR="002C58FB" w:rsidRDefault="00E12B83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1418"/>
        </w:tabs>
        <w:ind w:firstLine="708"/>
        <w:jc w:val="both"/>
        <w:rPr>
          <w:color w:val="000000"/>
        </w:rPr>
      </w:pPr>
      <w:r>
        <w:t>21.4</w:t>
      </w:r>
      <w:r w:rsidR="00C96A26">
        <w:t xml:space="preserve"> </w:t>
      </w:r>
      <w:r>
        <w:t xml:space="preserve"> </w:t>
      </w:r>
      <w:r w:rsidR="00C96A26">
        <w:rPr>
          <w:color w:val="000000"/>
        </w:rPr>
        <w:t xml:space="preserve">vaizdo siužeto/klipo turinys neskatina religinės, tautinės </w:t>
      </w:r>
      <w:r w:rsidR="00C96A26" w:rsidRPr="001939C1">
        <w:rPr>
          <w:color w:val="000000"/>
        </w:rPr>
        <w:t>nesantaikos</w:t>
      </w:r>
      <w:r w:rsidR="00BF0C8A" w:rsidRPr="001939C1">
        <w:rPr>
          <w:color w:val="000000"/>
        </w:rPr>
        <w:t>,</w:t>
      </w:r>
      <w:r w:rsidR="00C96A26">
        <w:rPr>
          <w:color w:val="000000"/>
        </w:rPr>
        <w:t xml:space="preserve"> nevartojama nenormatyvinė leksika ar kitaip nepažeidžia Lietuvos Respublikos įstatymų.</w:t>
      </w:r>
    </w:p>
    <w:p w14:paraId="1764DDBA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142"/>
          <w:tab w:val="left" w:pos="360"/>
          <w:tab w:val="left" w:pos="705"/>
        </w:tabs>
        <w:jc w:val="both"/>
        <w:rPr>
          <w:color w:val="000000"/>
        </w:rPr>
      </w:pPr>
      <w:r>
        <w:t xml:space="preserve">          </w:t>
      </w:r>
      <w:r w:rsidR="00E12B83">
        <w:t xml:space="preserve">  22.   </w:t>
      </w:r>
      <w:r>
        <w:t xml:space="preserve"> </w:t>
      </w:r>
      <w:r>
        <w:rPr>
          <w:color w:val="000000"/>
        </w:rPr>
        <w:t>Už autorinių teisių pažeidimus pagal galiojančius Lietuvos Respublikos teisės aktus atsako vaizdo siužetą/klipą atsiuntę asmenys.</w:t>
      </w:r>
    </w:p>
    <w:p w14:paraId="139ADA1A" w14:textId="77777777" w:rsidR="002C58FB" w:rsidRDefault="00C96A26">
      <w:pPr>
        <w:numPr>
          <w:ilvl w:val="0"/>
          <w:numId w:val="13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r>
        <w:t>Kartu su vaizdo siužetu/klipu turi būti pateikiama Anketa (žr. priedas Nr. 1).</w:t>
      </w:r>
    </w:p>
    <w:p w14:paraId="36ADCD65" w14:textId="0CF95594" w:rsidR="002C58FB" w:rsidRPr="00E12B83" w:rsidRDefault="00C96A26">
      <w:pPr>
        <w:numPr>
          <w:ilvl w:val="0"/>
          <w:numId w:val="13"/>
        </w:numPr>
        <w:tabs>
          <w:tab w:val="left" w:pos="142"/>
          <w:tab w:val="left" w:pos="360"/>
          <w:tab w:val="left" w:pos="709"/>
        </w:tabs>
        <w:ind w:left="0" w:firstLine="709"/>
        <w:jc w:val="both"/>
      </w:pPr>
      <w:bookmarkStart w:id="1" w:name="_1fob9te" w:colFirst="0" w:colLast="0"/>
      <w:bookmarkEnd w:id="1"/>
      <w:r w:rsidRPr="00E12B83">
        <w:t xml:space="preserve">Video siužetą/klipą dalyvis  turi įkelti į interneto svetainę </w:t>
      </w:r>
      <w:hyperlink r:id="rId12">
        <w:r w:rsidRPr="00E12B83">
          <w:rPr>
            <w:u w:val="single"/>
          </w:rPr>
          <w:t>www.youtube</w:t>
        </w:r>
      </w:hyperlink>
      <w:r w:rsidRPr="00E12B83">
        <w:t xml:space="preserve">.com, išsiųsti pranešimą apie patalpinimą elektroniniu paštu </w:t>
      </w:r>
      <w:hyperlink r:id="rId13" w:history="1">
        <w:r w:rsidR="00772209" w:rsidRPr="00747E57">
          <w:rPr>
            <w:rStyle w:val="Hipersaitas"/>
          </w:rPr>
          <w:t>jovita.sajaviciene@trakai.lt</w:t>
        </w:r>
      </w:hyperlink>
      <w:r w:rsidR="00E266F6">
        <w:t xml:space="preserve">, nurodant </w:t>
      </w:r>
      <w:r w:rsidRPr="007951C0">
        <w:rPr>
          <w:b/>
        </w:rPr>
        <w:t xml:space="preserve">„Konkursui </w:t>
      </w:r>
      <w:r w:rsidR="00206250">
        <w:rPr>
          <w:b/>
        </w:rPr>
        <w:t>Pilietiškumo keliu</w:t>
      </w:r>
      <w:r w:rsidRPr="007951C0">
        <w:rPr>
          <w:b/>
        </w:rPr>
        <w:t>“ iki 20</w:t>
      </w:r>
      <w:r w:rsidR="00670DFD" w:rsidRPr="007951C0">
        <w:rPr>
          <w:b/>
        </w:rPr>
        <w:t>2</w:t>
      </w:r>
      <w:r w:rsidR="00E64D88">
        <w:rPr>
          <w:b/>
        </w:rPr>
        <w:t>3</w:t>
      </w:r>
      <w:r w:rsidR="00670DFD" w:rsidRPr="007951C0">
        <w:rPr>
          <w:b/>
        </w:rPr>
        <w:t xml:space="preserve"> m. </w:t>
      </w:r>
      <w:r w:rsidR="00580E10">
        <w:rPr>
          <w:b/>
        </w:rPr>
        <w:t>vasario</w:t>
      </w:r>
      <w:r w:rsidR="00772209">
        <w:rPr>
          <w:b/>
        </w:rPr>
        <w:t xml:space="preserve"> </w:t>
      </w:r>
      <w:r w:rsidR="009728E1">
        <w:rPr>
          <w:b/>
        </w:rPr>
        <w:t>1</w:t>
      </w:r>
      <w:r w:rsidR="0037132C">
        <w:rPr>
          <w:b/>
        </w:rPr>
        <w:t>3</w:t>
      </w:r>
      <w:r w:rsidRPr="007951C0">
        <w:rPr>
          <w:b/>
        </w:rPr>
        <w:t xml:space="preserve"> d., 1</w:t>
      </w:r>
      <w:r w:rsidR="0037132C">
        <w:rPr>
          <w:b/>
        </w:rPr>
        <w:t>7</w:t>
      </w:r>
      <w:r w:rsidRPr="007951C0">
        <w:rPr>
          <w:b/>
        </w:rPr>
        <w:t xml:space="preserve"> val.</w:t>
      </w:r>
      <w:r w:rsidRPr="00E12B83">
        <w:t xml:space="preserve"> Kartu su šiuo p</w:t>
      </w:r>
      <w:r w:rsidR="00E12B83">
        <w:t xml:space="preserve">ranešimu išsiųsti ir užpildytą </w:t>
      </w:r>
      <w:r w:rsidR="00E266F6">
        <w:rPr>
          <w:b/>
          <w:i/>
        </w:rPr>
        <w:t>A</w:t>
      </w:r>
      <w:r w:rsidRPr="00E266F6">
        <w:rPr>
          <w:b/>
          <w:i/>
        </w:rPr>
        <w:t>nketą</w:t>
      </w:r>
      <w:r w:rsidRPr="00E12B83">
        <w:t xml:space="preserve"> </w:t>
      </w:r>
      <w:r w:rsidR="00E266F6">
        <w:t>(priedas Nr.1).</w:t>
      </w:r>
    </w:p>
    <w:p w14:paraId="44AD6D23" w14:textId="77777777" w:rsidR="002C58FB" w:rsidRPr="00E12B83" w:rsidRDefault="00C96A26">
      <w:pPr>
        <w:numPr>
          <w:ilvl w:val="0"/>
          <w:numId w:val="13"/>
        </w:numPr>
        <w:tabs>
          <w:tab w:val="left" w:pos="142"/>
          <w:tab w:val="left" w:pos="360"/>
          <w:tab w:val="left" w:pos="709"/>
        </w:tabs>
        <w:ind w:left="0" w:firstLine="720"/>
        <w:jc w:val="both"/>
      </w:pPr>
      <w:r w:rsidRPr="00E12B83">
        <w:t>Informacija ir paklausim</w:t>
      </w:r>
      <w:r w:rsidR="00E12B83" w:rsidRPr="00E12B83">
        <w:t xml:space="preserve">ai: </w:t>
      </w:r>
      <w:r w:rsidRPr="00E12B83">
        <w:t>Trakų rajono savivaldybės mero patarėja</w:t>
      </w:r>
      <w:r w:rsidR="00772209">
        <w:t xml:space="preserve"> Jovita Sajavičienė</w:t>
      </w:r>
      <w:r w:rsidRPr="00E12B83">
        <w:t xml:space="preserve">, tel. </w:t>
      </w:r>
      <w:r w:rsidR="0098090A">
        <w:t>(</w:t>
      </w:r>
      <w:r w:rsidRPr="007C0B22">
        <w:t>8</w:t>
      </w:r>
      <w:r w:rsidR="00E12B83" w:rsidRPr="007C0B22">
        <w:t xml:space="preserve"> </w:t>
      </w:r>
      <w:r w:rsidR="00BA722C" w:rsidRPr="007C0B22">
        <w:t>528</w:t>
      </w:r>
      <w:r w:rsidR="0098090A" w:rsidRPr="007C0B22">
        <w:t>)</w:t>
      </w:r>
      <w:r w:rsidR="00E12B83" w:rsidRPr="007C0B22">
        <w:t xml:space="preserve"> </w:t>
      </w:r>
      <w:r w:rsidR="00BA722C" w:rsidRPr="007C0B22">
        <w:t>5</w:t>
      </w:r>
      <w:r w:rsidR="00772209">
        <w:t>4 035</w:t>
      </w:r>
      <w:r w:rsidRPr="00E12B83">
        <w:t xml:space="preserve"> arba el.p. </w:t>
      </w:r>
      <w:hyperlink r:id="rId14" w:history="1">
        <w:r w:rsidR="00772209" w:rsidRPr="00747E57">
          <w:rPr>
            <w:rStyle w:val="Hipersaitas"/>
          </w:rPr>
          <w:t>jovita.sajaviciene@trakai.lt</w:t>
        </w:r>
      </w:hyperlink>
      <w:r w:rsidRPr="00E12B83">
        <w:t xml:space="preserve"> </w:t>
      </w:r>
    </w:p>
    <w:p w14:paraId="4C40C290" w14:textId="77777777" w:rsidR="002C58FB" w:rsidRPr="00E12B83" w:rsidRDefault="002C58FB">
      <w:pPr>
        <w:tabs>
          <w:tab w:val="left" w:pos="142"/>
          <w:tab w:val="left" w:pos="360"/>
          <w:tab w:val="left" w:pos="709"/>
        </w:tabs>
        <w:ind w:firstLine="709"/>
        <w:jc w:val="both"/>
        <w:rPr>
          <w:b/>
        </w:rPr>
      </w:pPr>
    </w:p>
    <w:p w14:paraId="6B74E8E6" w14:textId="3DDB36B6" w:rsidR="007750FA" w:rsidRDefault="00C96A26">
      <w:pPr>
        <w:tabs>
          <w:tab w:val="left" w:pos="360"/>
          <w:tab w:val="left" w:pos="709"/>
        </w:tabs>
        <w:ind w:left="1080"/>
        <w:jc w:val="center"/>
        <w:rPr>
          <w:b/>
        </w:rPr>
      </w:pPr>
      <w:r>
        <w:rPr>
          <w:b/>
        </w:rPr>
        <w:t xml:space="preserve">V </w:t>
      </w:r>
      <w:r w:rsidR="007750FA">
        <w:rPr>
          <w:b/>
        </w:rPr>
        <w:t>SKYRIUS</w:t>
      </w:r>
    </w:p>
    <w:p w14:paraId="7F17B08B" w14:textId="77777777" w:rsidR="002C58FB" w:rsidRDefault="00C96A26">
      <w:pPr>
        <w:tabs>
          <w:tab w:val="left" w:pos="360"/>
          <w:tab w:val="left" w:pos="709"/>
        </w:tabs>
        <w:ind w:left="1080"/>
        <w:jc w:val="center"/>
        <w:rPr>
          <w:b/>
        </w:rPr>
      </w:pPr>
      <w:r>
        <w:rPr>
          <w:b/>
        </w:rPr>
        <w:t>AUTORIŲ TEISĖS IR ASMENS DUOMENŲ APSAUGA</w:t>
      </w:r>
    </w:p>
    <w:p w14:paraId="4ADCC167" w14:textId="77777777" w:rsidR="002C58FB" w:rsidRDefault="002C58FB">
      <w:pPr>
        <w:tabs>
          <w:tab w:val="left" w:pos="360"/>
          <w:tab w:val="left" w:pos="709"/>
        </w:tabs>
        <w:ind w:left="1080"/>
        <w:rPr>
          <w:b/>
        </w:rPr>
      </w:pPr>
    </w:p>
    <w:p w14:paraId="11F45E78" w14:textId="77777777" w:rsidR="002C58FB" w:rsidRDefault="00C96A26" w:rsidP="00772209">
      <w:pPr>
        <w:ind w:firstLine="851"/>
        <w:jc w:val="both"/>
      </w:pPr>
      <w:r>
        <w:t>26. Kiekvienas dalyvis patvirtina ir užtikrina, kad jo (komandos) pateiktas                                video klipas/siužetas, sukurta iniciatyva yra originalus kūrinys, sukurtas savarankiškai ir nepažeidžiant kito asmens ar autoriaus teisių ir kitos intelektinės nuosavybės teisių, kad kiti asmenys į šį kūrinį neturi jokių teisių ar teisėtų interesų.</w:t>
      </w:r>
    </w:p>
    <w:p w14:paraId="66D8D119" w14:textId="77777777" w:rsidR="002C58FB" w:rsidRDefault="00C96A26" w:rsidP="00772209">
      <w:pPr>
        <w:numPr>
          <w:ilvl w:val="0"/>
          <w:numId w:val="7"/>
        </w:numPr>
        <w:ind w:left="0" w:firstLine="851"/>
        <w:jc w:val="both"/>
      </w:pPr>
      <w:r>
        <w:t>Dalyvaudamas Konkurse dalyvis suteikia Organizatoriui teisę  išleisti ir viešai skelbti jo pateiktą v</w:t>
      </w:r>
      <w:r w:rsidR="00206250">
        <w:t>aizdo</w:t>
      </w:r>
      <w:r>
        <w:t xml:space="preserve"> siužetą/klipą ar iniciatyvos nuotrauką (-as) padarant jį viešai prieinamą interneto svetainėje ir socialinių tinklų profiliuose. Šios teisės suteikiamos neatlygintinai. Organizatorius turi teisę nurodytas teises suteikti tretiesiems asmenims. </w:t>
      </w:r>
    </w:p>
    <w:p w14:paraId="26DA8C11" w14:textId="77777777" w:rsidR="002C58FB" w:rsidRDefault="00C96A26" w:rsidP="00772209">
      <w:pPr>
        <w:numPr>
          <w:ilvl w:val="0"/>
          <w:numId w:val="7"/>
        </w:numPr>
        <w:ind w:left="0" w:firstLine="851"/>
        <w:jc w:val="both"/>
      </w:pPr>
      <w:r>
        <w:t>Organizatorius įsipareigoja nurodyti viešai naudojamų v</w:t>
      </w:r>
      <w:r w:rsidR="00206250">
        <w:t>aizdo</w:t>
      </w:r>
      <w:r>
        <w:t xml:space="preserve"> siužetų/klipų</w:t>
      </w:r>
      <w:r w:rsidR="009123C5">
        <w:t>,</w:t>
      </w:r>
      <w:r>
        <w:t xml:space="preserve"> iniciatyvų nuotraukos (-ų) autorių vardus ir pavardes.</w:t>
      </w:r>
    </w:p>
    <w:p w14:paraId="293C35CE" w14:textId="77777777" w:rsidR="002C58FB" w:rsidRDefault="00C96A26" w:rsidP="00772209">
      <w:pPr>
        <w:numPr>
          <w:ilvl w:val="0"/>
          <w:numId w:val="7"/>
        </w:numPr>
        <w:ind w:left="0" w:firstLine="851"/>
        <w:jc w:val="both"/>
      </w:pPr>
      <w:r>
        <w:t>Dalyviai sutinka, kad Organizatorius išsaugotų, apdorotų ir perduotų jų duomenis, pateiktus organizuojant Konkursą, tiek, kiek tai reikalinga ir tikslinga organizuojant Konkursą. Dalyvių asmens duomenys nebus perduodami tretiesiems asmenims kitais tikslais.</w:t>
      </w:r>
    </w:p>
    <w:p w14:paraId="05E8DA35" w14:textId="77777777" w:rsidR="002C58FB" w:rsidRDefault="002C58FB">
      <w:pPr>
        <w:tabs>
          <w:tab w:val="left" w:pos="360"/>
          <w:tab w:val="left" w:pos="709"/>
        </w:tabs>
        <w:ind w:left="567"/>
        <w:jc w:val="both"/>
      </w:pPr>
    </w:p>
    <w:p w14:paraId="5107E9D6" w14:textId="1DCEAA41" w:rsidR="00206250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3119"/>
          <w:tab w:val="left" w:pos="3402"/>
        </w:tabs>
        <w:ind w:left="1080" w:hanging="720"/>
        <w:jc w:val="center"/>
        <w:rPr>
          <w:b/>
          <w:color w:val="000000"/>
        </w:rPr>
      </w:pPr>
      <w:r>
        <w:rPr>
          <w:b/>
          <w:color w:val="000000"/>
        </w:rPr>
        <w:t xml:space="preserve">VI </w:t>
      </w:r>
      <w:r w:rsidR="00206250">
        <w:rPr>
          <w:b/>
          <w:color w:val="000000"/>
        </w:rPr>
        <w:t>SKYRIUS</w:t>
      </w:r>
    </w:p>
    <w:p w14:paraId="37A294A1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170"/>
          <w:tab w:val="left" w:pos="3119"/>
          <w:tab w:val="left" w:pos="3402"/>
        </w:tabs>
        <w:ind w:left="1080" w:hanging="720"/>
        <w:jc w:val="center"/>
        <w:rPr>
          <w:color w:val="000000"/>
        </w:rPr>
      </w:pPr>
      <w:r>
        <w:rPr>
          <w:b/>
          <w:color w:val="000000"/>
        </w:rPr>
        <w:t>KONKURSO DARBŲ VERTINIMAS</w:t>
      </w:r>
    </w:p>
    <w:p w14:paraId="732CAED0" w14:textId="77777777" w:rsidR="002C58FB" w:rsidRDefault="002C58FB">
      <w:pPr>
        <w:tabs>
          <w:tab w:val="left" w:pos="360"/>
          <w:tab w:val="left" w:pos="1170"/>
          <w:tab w:val="left" w:pos="1440"/>
        </w:tabs>
        <w:ind w:left="810"/>
      </w:pPr>
    </w:p>
    <w:p w14:paraId="143B68F6" w14:textId="77777777" w:rsidR="002C58FB" w:rsidRDefault="00C96A26" w:rsidP="009123C5">
      <w:pPr>
        <w:tabs>
          <w:tab w:val="left" w:pos="-5760"/>
          <w:tab w:val="left" w:pos="-1230"/>
          <w:tab w:val="left" w:pos="990"/>
          <w:tab w:val="left" w:pos="1134"/>
          <w:tab w:val="left" w:pos="1440"/>
        </w:tabs>
        <w:ind w:firstLine="720"/>
        <w:jc w:val="both"/>
      </w:pPr>
      <w:r>
        <w:t>30. Konkursui pateiktus v</w:t>
      </w:r>
      <w:r w:rsidR="00206250">
        <w:t>aizdo</w:t>
      </w:r>
      <w:r>
        <w:t xml:space="preserve"> siužetus/klipus ir iniciatyvas vertina ir konkurso nugalėtojus renka </w:t>
      </w:r>
      <w:r w:rsidR="009D4F62">
        <w:t>darbo grupė</w:t>
      </w:r>
      <w:r>
        <w:t>.</w:t>
      </w:r>
    </w:p>
    <w:p w14:paraId="46366189" w14:textId="01E51A4A" w:rsidR="002C58FB" w:rsidRDefault="009D4F62">
      <w:pPr>
        <w:numPr>
          <w:ilvl w:val="0"/>
          <w:numId w:val="5"/>
        </w:numPr>
        <w:tabs>
          <w:tab w:val="left" w:pos="-5760"/>
          <w:tab w:val="left" w:pos="-1230"/>
          <w:tab w:val="left" w:pos="990"/>
          <w:tab w:val="left" w:pos="1134"/>
          <w:tab w:val="left" w:pos="1440"/>
        </w:tabs>
        <w:ind w:left="0" w:firstLine="720"/>
        <w:jc w:val="both"/>
      </w:pPr>
      <w:r>
        <w:t xml:space="preserve">Darbo grupės </w:t>
      </w:r>
      <w:r w:rsidR="00C96A26">
        <w:t xml:space="preserve">sudėtis: Trakų rajono savivaldybės meras – </w:t>
      </w:r>
      <w:r>
        <w:t>darbo grupė</w:t>
      </w:r>
      <w:r w:rsidR="00C96A26">
        <w:t xml:space="preserve">s pirmininkas, švietimo srities atstovas, kultūros srities atstovas, jaunimo atstovas, </w:t>
      </w:r>
      <w:r w:rsidR="00663C00">
        <w:t xml:space="preserve">mero </w:t>
      </w:r>
      <w:r w:rsidR="00E64D88">
        <w:t>paskirtas</w:t>
      </w:r>
      <w:r w:rsidR="00663C00">
        <w:t xml:space="preserve"> atstovas.</w:t>
      </w:r>
    </w:p>
    <w:p w14:paraId="2F489924" w14:textId="70D88B08" w:rsidR="002C58FB" w:rsidRDefault="00C96A26">
      <w:pPr>
        <w:numPr>
          <w:ilvl w:val="0"/>
          <w:numId w:val="5"/>
        </w:numPr>
        <w:tabs>
          <w:tab w:val="left" w:pos="360"/>
          <w:tab w:val="left" w:pos="990"/>
          <w:tab w:val="left" w:pos="1134"/>
          <w:tab w:val="left" w:pos="1440"/>
        </w:tabs>
        <w:ind w:left="0" w:firstLine="720"/>
        <w:jc w:val="both"/>
      </w:pPr>
      <w:r>
        <w:t xml:space="preserve">Konkurse darbai vertinami ne vėliau kaip iki </w:t>
      </w:r>
      <w:r w:rsidR="00580E10">
        <w:t>vasario</w:t>
      </w:r>
      <w:r w:rsidR="00772209">
        <w:t xml:space="preserve"> </w:t>
      </w:r>
      <w:r w:rsidR="00B05798">
        <w:t>1</w:t>
      </w:r>
      <w:r w:rsidR="0037132C">
        <w:t>4</w:t>
      </w:r>
      <w:r w:rsidRPr="00B62471">
        <w:t xml:space="preserve"> d.</w:t>
      </w:r>
      <w:r>
        <w:t xml:space="preserve"> </w:t>
      </w:r>
    </w:p>
    <w:p w14:paraId="0F27C1CA" w14:textId="77777777" w:rsidR="002C58FB" w:rsidRDefault="00C96A26">
      <w:pPr>
        <w:tabs>
          <w:tab w:val="left" w:pos="360"/>
          <w:tab w:val="left" w:pos="709"/>
          <w:tab w:val="left" w:pos="1134"/>
          <w:tab w:val="left" w:pos="1440"/>
        </w:tabs>
        <w:ind w:left="480"/>
        <w:jc w:val="both"/>
      </w:pPr>
      <w:r>
        <w:t xml:space="preserve">    33. </w:t>
      </w:r>
      <w:r w:rsidR="00E266F6">
        <w:t xml:space="preserve"> </w:t>
      </w:r>
      <w:r>
        <w:t>Konkurso nugalėtojai apie apdovanojimų teikimo laiką ir vietą informuojami iš anksto.</w:t>
      </w:r>
    </w:p>
    <w:p w14:paraId="03420F58" w14:textId="77777777" w:rsidR="002C58FB" w:rsidRDefault="002C58FB">
      <w:pPr>
        <w:tabs>
          <w:tab w:val="left" w:pos="360"/>
          <w:tab w:val="left" w:pos="709"/>
          <w:tab w:val="left" w:pos="1440"/>
          <w:tab w:val="left" w:pos="5310"/>
        </w:tabs>
        <w:ind w:firstLine="709"/>
      </w:pPr>
    </w:p>
    <w:p w14:paraId="185355D9" w14:textId="77777777" w:rsidR="00206250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440"/>
          <w:tab w:val="left" w:pos="2694"/>
          <w:tab w:val="left" w:pos="3261"/>
          <w:tab w:val="left" w:pos="3544"/>
        </w:tabs>
        <w:ind w:left="540" w:hanging="720"/>
        <w:jc w:val="center"/>
        <w:rPr>
          <w:b/>
          <w:color w:val="000000"/>
        </w:rPr>
      </w:pPr>
      <w:r>
        <w:rPr>
          <w:b/>
          <w:color w:val="000000"/>
        </w:rPr>
        <w:t>VII.</w:t>
      </w:r>
      <w:r w:rsidR="00206250">
        <w:rPr>
          <w:b/>
          <w:color w:val="000000"/>
        </w:rPr>
        <w:t xml:space="preserve"> SKYRIUS</w:t>
      </w:r>
    </w:p>
    <w:p w14:paraId="5011261F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1440"/>
          <w:tab w:val="left" w:pos="2694"/>
          <w:tab w:val="left" w:pos="3261"/>
          <w:tab w:val="left" w:pos="3544"/>
        </w:tabs>
        <w:ind w:left="540" w:hanging="720"/>
        <w:jc w:val="center"/>
        <w:rPr>
          <w:b/>
          <w:color w:val="000000"/>
        </w:rPr>
      </w:pPr>
      <w:r>
        <w:rPr>
          <w:b/>
          <w:color w:val="000000"/>
        </w:rPr>
        <w:t xml:space="preserve"> VERTINIMO KRITERIJAI</w:t>
      </w:r>
    </w:p>
    <w:p w14:paraId="3CF05E43" w14:textId="77777777" w:rsidR="002C58FB" w:rsidRDefault="002C58FB">
      <w:pPr>
        <w:tabs>
          <w:tab w:val="left" w:pos="360"/>
          <w:tab w:val="left" w:pos="1440"/>
        </w:tabs>
        <w:ind w:firstLine="540"/>
      </w:pPr>
    </w:p>
    <w:p w14:paraId="6C5CF280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left="480"/>
        <w:jc w:val="both"/>
      </w:pPr>
      <w:r>
        <w:t xml:space="preserve">    34.  </w:t>
      </w:r>
      <w:r w:rsidR="00E266F6">
        <w:t xml:space="preserve"> </w:t>
      </w:r>
      <w:r>
        <w:t>Pagrindiniai vertinimo kriterijai:</w:t>
      </w:r>
    </w:p>
    <w:p w14:paraId="44D00140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jc w:val="both"/>
      </w:pPr>
      <w:r>
        <w:t xml:space="preserve">            34.1. Pasirinktos idėjos originalumas ir išliekamoji vertė;</w:t>
      </w:r>
    </w:p>
    <w:p w14:paraId="7ACCCBB0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t>34.2. Perteikiamos idėjos aiškumas ir plėtotė;</w:t>
      </w:r>
    </w:p>
    <w:p w14:paraId="1DAF1E2B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t>34.3. Kūrybiškas ir nuoseklus išpildymas;</w:t>
      </w:r>
    </w:p>
    <w:p w14:paraId="62251B94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t>34.4. Techninio pateikimo išbaigtumas ir tvarkingumas;</w:t>
      </w:r>
    </w:p>
    <w:p w14:paraId="449FF34D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lastRenderedPageBreak/>
        <w:t>34.5. Organizacijos/įstaigos, kuri</w:t>
      </w:r>
      <w:r w:rsidR="00206250">
        <w:t>ai</w:t>
      </w:r>
      <w:r>
        <w:t xml:space="preserve"> atstovauja dalyvis, bendruomenės įsitraukimas.</w:t>
      </w:r>
    </w:p>
    <w:p w14:paraId="4745B873" w14:textId="77777777" w:rsidR="002C58FB" w:rsidRDefault="002C58FB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left="720"/>
        <w:jc w:val="both"/>
      </w:pPr>
    </w:p>
    <w:p w14:paraId="58C1E7B2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t xml:space="preserve">35. Papildomi vertinimo kriterijai pagal </w:t>
      </w:r>
      <w:r>
        <w:rPr>
          <w:i/>
        </w:rPr>
        <w:t>1 veiklos sritį:</w:t>
      </w:r>
    </w:p>
    <w:p w14:paraId="21E2824A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t>35.1 iniciatyvos unikalumas ir įtrauktis;</w:t>
      </w:r>
    </w:p>
    <w:p w14:paraId="09AD1692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firstLine="720"/>
        <w:jc w:val="both"/>
      </w:pPr>
      <w:r>
        <w:t>35.2. tarpdalykinių žinių panaudojimas.</w:t>
      </w:r>
    </w:p>
    <w:p w14:paraId="50478FAB" w14:textId="77777777" w:rsidR="002C58FB" w:rsidRDefault="002C58FB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ind w:left="1140"/>
        <w:jc w:val="both"/>
      </w:pPr>
    </w:p>
    <w:p w14:paraId="645F688A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jc w:val="both"/>
      </w:pPr>
      <w:r>
        <w:t xml:space="preserve">            36. Papildomi vertinimo kriterijai pagal </w:t>
      </w:r>
      <w:r>
        <w:rPr>
          <w:i/>
        </w:rPr>
        <w:t>2 veiklos sritį:</w:t>
      </w:r>
    </w:p>
    <w:p w14:paraId="3B3A52AB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jc w:val="both"/>
      </w:pPr>
      <w:r>
        <w:t xml:space="preserve">            36.1. Žanrinis kino dokumentikos pobūdis;</w:t>
      </w:r>
    </w:p>
    <w:p w14:paraId="47825079" w14:textId="77777777" w:rsidR="002C58FB" w:rsidRDefault="00C96A26">
      <w:pPr>
        <w:tabs>
          <w:tab w:val="left" w:pos="851"/>
          <w:tab w:val="left" w:pos="1134"/>
          <w:tab w:val="left" w:pos="1276"/>
          <w:tab w:val="left" w:pos="1440"/>
          <w:tab w:val="left" w:pos="1985"/>
        </w:tabs>
        <w:jc w:val="both"/>
      </w:pPr>
      <w:r>
        <w:t xml:space="preserve">            36.2. Naudojamų vaizdų išraiškingumas ir estetika.</w:t>
      </w:r>
    </w:p>
    <w:p w14:paraId="6D561070" w14:textId="77777777" w:rsidR="002C58FB" w:rsidRDefault="002C58FB">
      <w:pPr>
        <w:tabs>
          <w:tab w:val="left" w:pos="851"/>
          <w:tab w:val="left" w:pos="1440"/>
        </w:tabs>
        <w:ind w:firstLine="709"/>
      </w:pPr>
    </w:p>
    <w:p w14:paraId="35B053E4" w14:textId="77777777" w:rsidR="002C58FB" w:rsidRDefault="002C58FB">
      <w:pPr>
        <w:tabs>
          <w:tab w:val="left" w:pos="1134"/>
          <w:tab w:val="left" w:pos="1276"/>
          <w:tab w:val="left" w:pos="1985"/>
        </w:tabs>
        <w:jc w:val="both"/>
      </w:pPr>
    </w:p>
    <w:p w14:paraId="488F1D81" w14:textId="77777777" w:rsidR="002C58FB" w:rsidRDefault="002C58FB">
      <w:pPr>
        <w:tabs>
          <w:tab w:val="left" w:pos="1134"/>
          <w:tab w:val="left" w:pos="1276"/>
          <w:tab w:val="left" w:pos="1985"/>
        </w:tabs>
        <w:jc w:val="both"/>
      </w:pPr>
    </w:p>
    <w:p w14:paraId="2DB0779E" w14:textId="77777777" w:rsidR="002C58FB" w:rsidRDefault="00C96A26">
      <w:pPr>
        <w:tabs>
          <w:tab w:val="left" w:pos="1134"/>
          <w:tab w:val="left" w:pos="1276"/>
          <w:tab w:val="left" w:pos="1985"/>
        </w:tabs>
        <w:jc w:val="center"/>
      </w:pPr>
      <w:r>
        <w:t>_______________________</w:t>
      </w:r>
    </w:p>
    <w:p w14:paraId="65E9C190" w14:textId="77777777" w:rsidR="002C58FB" w:rsidRDefault="002C58FB">
      <w:pPr>
        <w:tabs>
          <w:tab w:val="left" w:pos="1134"/>
          <w:tab w:val="left" w:pos="1276"/>
          <w:tab w:val="left" w:pos="1985"/>
        </w:tabs>
        <w:jc w:val="both"/>
      </w:pPr>
    </w:p>
    <w:p w14:paraId="53B3A7FF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2E40D70D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0886D967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384F096D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4B297F9A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12110B18" w14:textId="77777777" w:rsidR="00303BCD" w:rsidRDefault="00303BCD">
      <w:pPr>
        <w:tabs>
          <w:tab w:val="left" w:pos="360"/>
          <w:tab w:val="left" w:pos="1170"/>
          <w:tab w:val="left" w:pos="1440"/>
        </w:tabs>
      </w:pPr>
    </w:p>
    <w:p w14:paraId="32E34A85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54AEB000" w14:textId="00BDE7C9" w:rsidR="002C58FB" w:rsidRDefault="002C58FB">
      <w:pPr>
        <w:tabs>
          <w:tab w:val="left" w:pos="360"/>
          <w:tab w:val="left" w:pos="1170"/>
          <w:tab w:val="left" w:pos="1440"/>
        </w:tabs>
      </w:pPr>
    </w:p>
    <w:p w14:paraId="1071AFC9" w14:textId="74717A79" w:rsidR="00E26605" w:rsidRDefault="00E26605">
      <w:pPr>
        <w:tabs>
          <w:tab w:val="left" w:pos="360"/>
          <w:tab w:val="left" w:pos="1170"/>
          <w:tab w:val="left" w:pos="1440"/>
        </w:tabs>
      </w:pPr>
    </w:p>
    <w:p w14:paraId="40747219" w14:textId="4E4A0E29" w:rsidR="00E26605" w:rsidRDefault="00E26605">
      <w:pPr>
        <w:tabs>
          <w:tab w:val="left" w:pos="360"/>
          <w:tab w:val="left" w:pos="1170"/>
          <w:tab w:val="left" w:pos="1440"/>
        </w:tabs>
      </w:pPr>
    </w:p>
    <w:p w14:paraId="0A0E1603" w14:textId="596F1FC5" w:rsidR="00E26605" w:rsidRDefault="00E26605">
      <w:pPr>
        <w:tabs>
          <w:tab w:val="left" w:pos="360"/>
          <w:tab w:val="left" w:pos="1170"/>
          <w:tab w:val="left" w:pos="1440"/>
        </w:tabs>
      </w:pPr>
    </w:p>
    <w:p w14:paraId="1722A8A1" w14:textId="77777777" w:rsidR="00E26605" w:rsidRDefault="00E26605">
      <w:pPr>
        <w:tabs>
          <w:tab w:val="left" w:pos="360"/>
          <w:tab w:val="left" w:pos="1170"/>
          <w:tab w:val="left" w:pos="1440"/>
        </w:tabs>
      </w:pPr>
    </w:p>
    <w:p w14:paraId="4CA2C81D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1BE3F1C1" w14:textId="77777777" w:rsidR="00E31334" w:rsidRDefault="00E31334">
      <w:pPr>
        <w:tabs>
          <w:tab w:val="left" w:pos="360"/>
          <w:tab w:val="left" w:pos="1170"/>
          <w:tab w:val="left" w:pos="1440"/>
        </w:tabs>
      </w:pPr>
    </w:p>
    <w:p w14:paraId="12BE3E33" w14:textId="77777777" w:rsidR="00E31334" w:rsidRDefault="00E31334">
      <w:pPr>
        <w:tabs>
          <w:tab w:val="left" w:pos="360"/>
          <w:tab w:val="left" w:pos="1170"/>
          <w:tab w:val="left" w:pos="1440"/>
        </w:tabs>
      </w:pPr>
    </w:p>
    <w:p w14:paraId="2764F023" w14:textId="583BF6A9" w:rsidR="002C58FB" w:rsidRDefault="002C58FB">
      <w:pPr>
        <w:tabs>
          <w:tab w:val="left" w:pos="360"/>
          <w:tab w:val="left" w:pos="1170"/>
          <w:tab w:val="left" w:pos="1440"/>
        </w:tabs>
      </w:pPr>
    </w:p>
    <w:p w14:paraId="0F729534" w14:textId="72FE36E6" w:rsidR="00580E10" w:rsidRDefault="00580E10">
      <w:pPr>
        <w:tabs>
          <w:tab w:val="left" w:pos="360"/>
          <w:tab w:val="left" w:pos="1170"/>
          <w:tab w:val="left" w:pos="1440"/>
        </w:tabs>
      </w:pPr>
    </w:p>
    <w:p w14:paraId="1D8CFF6E" w14:textId="452FEBC3" w:rsidR="00890C6D" w:rsidRDefault="00890C6D">
      <w:pPr>
        <w:tabs>
          <w:tab w:val="left" w:pos="360"/>
          <w:tab w:val="left" w:pos="1170"/>
          <w:tab w:val="left" w:pos="1440"/>
        </w:tabs>
      </w:pPr>
    </w:p>
    <w:p w14:paraId="5A7478A5" w14:textId="414545DB" w:rsidR="00890C6D" w:rsidRDefault="00890C6D">
      <w:pPr>
        <w:tabs>
          <w:tab w:val="left" w:pos="360"/>
          <w:tab w:val="left" w:pos="1170"/>
          <w:tab w:val="left" w:pos="1440"/>
        </w:tabs>
      </w:pPr>
    </w:p>
    <w:p w14:paraId="1995BC53" w14:textId="206686DC" w:rsidR="00890C6D" w:rsidRDefault="00890C6D">
      <w:pPr>
        <w:tabs>
          <w:tab w:val="left" w:pos="360"/>
          <w:tab w:val="left" w:pos="1170"/>
          <w:tab w:val="left" w:pos="1440"/>
        </w:tabs>
      </w:pPr>
    </w:p>
    <w:p w14:paraId="18505D12" w14:textId="5E0F4963" w:rsidR="00890C6D" w:rsidRDefault="00890C6D">
      <w:pPr>
        <w:tabs>
          <w:tab w:val="left" w:pos="360"/>
          <w:tab w:val="left" w:pos="1170"/>
          <w:tab w:val="left" w:pos="1440"/>
        </w:tabs>
      </w:pPr>
    </w:p>
    <w:p w14:paraId="0B7F509B" w14:textId="2E440487" w:rsidR="00890C6D" w:rsidRDefault="00890C6D">
      <w:pPr>
        <w:tabs>
          <w:tab w:val="left" w:pos="360"/>
          <w:tab w:val="left" w:pos="1170"/>
          <w:tab w:val="left" w:pos="1440"/>
        </w:tabs>
      </w:pPr>
    </w:p>
    <w:p w14:paraId="026E8E0E" w14:textId="664C6ED9" w:rsidR="00890C6D" w:rsidRDefault="00890C6D">
      <w:pPr>
        <w:tabs>
          <w:tab w:val="left" w:pos="360"/>
          <w:tab w:val="left" w:pos="1170"/>
          <w:tab w:val="left" w:pos="1440"/>
        </w:tabs>
      </w:pPr>
    </w:p>
    <w:p w14:paraId="1D456AC8" w14:textId="0B1E2D03" w:rsidR="00890C6D" w:rsidRDefault="00890C6D">
      <w:pPr>
        <w:tabs>
          <w:tab w:val="left" w:pos="360"/>
          <w:tab w:val="left" w:pos="1170"/>
          <w:tab w:val="left" w:pos="1440"/>
        </w:tabs>
      </w:pPr>
    </w:p>
    <w:p w14:paraId="1FB181F7" w14:textId="77D3AB35" w:rsidR="00890C6D" w:rsidRDefault="00890C6D">
      <w:pPr>
        <w:tabs>
          <w:tab w:val="left" w:pos="360"/>
          <w:tab w:val="left" w:pos="1170"/>
          <w:tab w:val="left" w:pos="1440"/>
        </w:tabs>
      </w:pPr>
    </w:p>
    <w:p w14:paraId="0E5BFF3A" w14:textId="7A5B07FE" w:rsidR="00890C6D" w:rsidRDefault="00890C6D">
      <w:pPr>
        <w:tabs>
          <w:tab w:val="left" w:pos="360"/>
          <w:tab w:val="left" w:pos="1170"/>
          <w:tab w:val="left" w:pos="1440"/>
        </w:tabs>
      </w:pPr>
    </w:p>
    <w:p w14:paraId="114E96C2" w14:textId="0EFA5125" w:rsidR="00890C6D" w:rsidRDefault="00890C6D">
      <w:pPr>
        <w:tabs>
          <w:tab w:val="left" w:pos="360"/>
          <w:tab w:val="left" w:pos="1170"/>
          <w:tab w:val="left" w:pos="1440"/>
        </w:tabs>
      </w:pPr>
    </w:p>
    <w:p w14:paraId="3407A28D" w14:textId="77777777" w:rsidR="00890C6D" w:rsidRDefault="00890C6D">
      <w:pPr>
        <w:tabs>
          <w:tab w:val="left" w:pos="360"/>
          <w:tab w:val="left" w:pos="1170"/>
          <w:tab w:val="left" w:pos="1440"/>
        </w:tabs>
      </w:pPr>
    </w:p>
    <w:p w14:paraId="5FE82E71" w14:textId="3E5A93C3" w:rsidR="00580E10" w:rsidRDefault="00580E10">
      <w:pPr>
        <w:tabs>
          <w:tab w:val="left" w:pos="360"/>
          <w:tab w:val="left" w:pos="1170"/>
          <w:tab w:val="left" w:pos="1440"/>
        </w:tabs>
      </w:pPr>
    </w:p>
    <w:p w14:paraId="33E3825F" w14:textId="1C6633B1" w:rsidR="0037132C" w:rsidRDefault="0037132C">
      <w:pPr>
        <w:tabs>
          <w:tab w:val="left" w:pos="360"/>
          <w:tab w:val="left" w:pos="1170"/>
          <w:tab w:val="left" w:pos="1440"/>
        </w:tabs>
      </w:pPr>
    </w:p>
    <w:p w14:paraId="17D9C9FF" w14:textId="7FE31C60" w:rsidR="001939C1" w:rsidRDefault="001939C1">
      <w:pPr>
        <w:tabs>
          <w:tab w:val="left" w:pos="360"/>
          <w:tab w:val="left" w:pos="1170"/>
          <w:tab w:val="left" w:pos="1440"/>
        </w:tabs>
      </w:pPr>
    </w:p>
    <w:p w14:paraId="46C49898" w14:textId="7F1ED3A9" w:rsidR="00F01C72" w:rsidRDefault="00F01C72">
      <w:pPr>
        <w:tabs>
          <w:tab w:val="left" w:pos="360"/>
          <w:tab w:val="left" w:pos="1170"/>
          <w:tab w:val="left" w:pos="1440"/>
        </w:tabs>
      </w:pPr>
    </w:p>
    <w:p w14:paraId="5CAAEF6E" w14:textId="77777777" w:rsidR="00F01C72" w:rsidRDefault="00F01C72">
      <w:pPr>
        <w:tabs>
          <w:tab w:val="left" w:pos="360"/>
          <w:tab w:val="left" w:pos="1170"/>
          <w:tab w:val="left" w:pos="1440"/>
        </w:tabs>
      </w:pPr>
    </w:p>
    <w:p w14:paraId="2AFE87CF" w14:textId="01ACE386" w:rsidR="0037132C" w:rsidRDefault="0037132C">
      <w:pPr>
        <w:tabs>
          <w:tab w:val="left" w:pos="360"/>
          <w:tab w:val="left" w:pos="1170"/>
          <w:tab w:val="left" w:pos="1440"/>
        </w:tabs>
      </w:pPr>
    </w:p>
    <w:p w14:paraId="60A13E8E" w14:textId="77777777" w:rsidR="0037132C" w:rsidRDefault="0037132C">
      <w:pPr>
        <w:tabs>
          <w:tab w:val="left" w:pos="360"/>
          <w:tab w:val="left" w:pos="1170"/>
          <w:tab w:val="left" w:pos="1440"/>
        </w:tabs>
      </w:pPr>
    </w:p>
    <w:p w14:paraId="665D3EBC" w14:textId="77777777" w:rsidR="002C58FB" w:rsidRDefault="002C58FB">
      <w:pPr>
        <w:tabs>
          <w:tab w:val="left" w:pos="360"/>
          <w:tab w:val="left" w:pos="1170"/>
          <w:tab w:val="left" w:pos="1440"/>
        </w:tabs>
      </w:pPr>
    </w:p>
    <w:p w14:paraId="0D8D2AB1" w14:textId="77777777" w:rsidR="002C58FB" w:rsidRDefault="00C96A26" w:rsidP="0098090A">
      <w:pPr>
        <w:tabs>
          <w:tab w:val="left" w:pos="360"/>
          <w:tab w:val="left" w:pos="1170"/>
          <w:tab w:val="left" w:pos="1440"/>
        </w:tabs>
        <w:jc w:val="right"/>
      </w:pPr>
      <w:bookmarkStart w:id="2" w:name="_3znysh7" w:colFirst="0" w:colLast="0"/>
      <w:bookmarkEnd w:id="2"/>
      <w:r>
        <w:lastRenderedPageBreak/>
        <w:t>Konkurso „Pilietiškumo keliu“ nuostatų</w:t>
      </w:r>
    </w:p>
    <w:p w14:paraId="7BAB8BCF" w14:textId="77777777" w:rsidR="002C58FB" w:rsidRDefault="00C96A26" w:rsidP="0098090A">
      <w:pPr>
        <w:tabs>
          <w:tab w:val="left" w:pos="360"/>
          <w:tab w:val="left" w:pos="1170"/>
          <w:tab w:val="left" w:pos="1440"/>
        </w:tabs>
        <w:jc w:val="right"/>
        <w:rPr>
          <w:b/>
        </w:rPr>
      </w:pPr>
      <w:r>
        <w:t>Priedas Nr. 1</w:t>
      </w:r>
    </w:p>
    <w:p w14:paraId="7F1F7749" w14:textId="77777777" w:rsidR="002C58FB" w:rsidRDefault="002C58FB" w:rsidP="0098090A">
      <w:pPr>
        <w:pBdr>
          <w:top w:val="nil"/>
          <w:left w:val="nil"/>
          <w:bottom w:val="single" w:sz="6" w:space="1" w:color="000000"/>
          <w:right w:val="nil"/>
          <w:between w:val="nil"/>
        </w:pBdr>
        <w:jc w:val="right"/>
        <w:rPr>
          <w:color w:val="000000"/>
          <w:u w:val="single"/>
        </w:rPr>
      </w:pPr>
    </w:p>
    <w:p w14:paraId="75302BB8" w14:textId="77777777" w:rsidR="002C58FB" w:rsidRDefault="002C58FB">
      <w:pPr>
        <w:pBdr>
          <w:top w:val="nil"/>
          <w:left w:val="nil"/>
          <w:bottom w:val="single" w:sz="6" w:space="1" w:color="000000"/>
          <w:right w:val="nil"/>
          <w:between w:val="nil"/>
        </w:pBdr>
        <w:rPr>
          <w:color w:val="000000"/>
          <w:u w:val="single"/>
        </w:rPr>
      </w:pPr>
    </w:p>
    <w:p w14:paraId="540A29F4" w14:textId="77777777" w:rsidR="002C58FB" w:rsidRDefault="002C58FB">
      <w:pPr>
        <w:pBdr>
          <w:top w:val="nil"/>
          <w:left w:val="nil"/>
          <w:bottom w:val="single" w:sz="6" w:space="1" w:color="000000"/>
          <w:right w:val="nil"/>
          <w:between w:val="nil"/>
        </w:pBdr>
        <w:rPr>
          <w:color w:val="000000"/>
          <w:u w:val="single"/>
        </w:rPr>
      </w:pPr>
    </w:p>
    <w:p w14:paraId="24F85613" w14:textId="77777777" w:rsidR="002C58FB" w:rsidRDefault="00C96A26">
      <w:pPr>
        <w:pBdr>
          <w:top w:val="nil"/>
          <w:left w:val="nil"/>
          <w:bottom w:val="single" w:sz="6" w:space="1" w:color="000000"/>
          <w:right w:val="nil"/>
          <w:between w:val="nil"/>
        </w:pBdr>
        <w:jc w:val="center"/>
        <w:rPr>
          <w:color w:val="000000"/>
          <w:u w:val="single"/>
        </w:rPr>
      </w:pPr>
      <w:r>
        <w:rPr>
          <w:color w:val="000000"/>
          <w:u w:val="single"/>
        </w:rPr>
        <w:t xml:space="preserve"> (Konkursui  teikiama dalyvio anketa)</w:t>
      </w:r>
    </w:p>
    <w:p w14:paraId="660AE7F9" w14:textId="77777777" w:rsidR="002C58FB" w:rsidRDefault="002C58FB">
      <w:pPr>
        <w:pBdr>
          <w:top w:val="nil"/>
          <w:left w:val="nil"/>
          <w:bottom w:val="single" w:sz="6" w:space="1" w:color="000000"/>
          <w:right w:val="nil"/>
          <w:between w:val="nil"/>
        </w:pBdr>
        <w:jc w:val="center"/>
        <w:rPr>
          <w:color w:val="000000"/>
        </w:rPr>
      </w:pPr>
    </w:p>
    <w:p w14:paraId="4B7229D3" w14:textId="77777777" w:rsidR="002C58FB" w:rsidRPr="00FB784B" w:rsidRDefault="002C58FB" w:rsidP="0098090A">
      <w:pPr>
        <w:pBdr>
          <w:top w:val="nil"/>
          <w:left w:val="nil"/>
          <w:bottom w:val="single" w:sz="6" w:space="1" w:color="000000"/>
          <w:right w:val="nil"/>
          <w:between w:val="nil"/>
        </w:pBdr>
        <w:rPr>
          <w:color w:val="000000"/>
        </w:rPr>
      </w:pPr>
    </w:p>
    <w:p w14:paraId="75BB72D8" w14:textId="77777777" w:rsidR="002C58FB" w:rsidRPr="00FB784B" w:rsidRDefault="00C96A2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FB784B">
        <w:rPr>
          <w:color w:val="000000"/>
        </w:rPr>
        <w:t>(įstaigos</w:t>
      </w:r>
      <w:r w:rsidR="0098090A" w:rsidRPr="00FB784B">
        <w:rPr>
          <w:color w:val="000000"/>
        </w:rPr>
        <w:t xml:space="preserve"> </w:t>
      </w:r>
      <w:r w:rsidRPr="00FB784B">
        <w:rPr>
          <w:color w:val="000000"/>
        </w:rPr>
        <w:t>/</w:t>
      </w:r>
      <w:r w:rsidR="0098090A" w:rsidRPr="00FB784B">
        <w:rPr>
          <w:color w:val="000000"/>
        </w:rPr>
        <w:t xml:space="preserve"> </w:t>
      </w:r>
      <w:r w:rsidRPr="00FB784B">
        <w:rPr>
          <w:color w:val="000000"/>
        </w:rPr>
        <w:t>organizacijos pavadinimas)</w:t>
      </w:r>
    </w:p>
    <w:p w14:paraId="3331B797" w14:textId="77777777" w:rsidR="002C58FB" w:rsidRPr="00FB784B" w:rsidRDefault="002C58FB">
      <w:pPr>
        <w:pBdr>
          <w:top w:val="nil"/>
          <w:left w:val="nil"/>
          <w:bottom w:val="single" w:sz="12" w:space="1" w:color="000000"/>
          <w:right w:val="nil"/>
          <w:between w:val="nil"/>
        </w:pBdr>
        <w:jc w:val="center"/>
        <w:rPr>
          <w:color w:val="000000"/>
        </w:rPr>
      </w:pPr>
    </w:p>
    <w:p w14:paraId="155CDDB8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 w:rsidRPr="00FB784B">
        <w:rPr>
          <w:color w:val="000000"/>
        </w:rPr>
        <w:t>(įstaigos</w:t>
      </w:r>
      <w:r w:rsidR="0098090A" w:rsidRPr="00FB784B">
        <w:rPr>
          <w:color w:val="000000"/>
        </w:rPr>
        <w:t xml:space="preserve"> </w:t>
      </w:r>
      <w:r w:rsidRPr="00FB784B">
        <w:rPr>
          <w:color w:val="000000"/>
        </w:rPr>
        <w:t>/</w:t>
      </w:r>
      <w:r w:rsidR="0098090A" w:rsidRPr="00FB784B">
        <w:rPr>
          <w:color w:val="000000"/>
        </w:rPr>
        <w:t xml:space="preserve"> </w:t>
      </w:r>
      <w:r w:rsidRPr="00FB784B">
        <w:rPr>
          <w:color w:val="000000"/>
        </w:rPr>
        <w:t>organizacijos</w:t>
      </w:r>
      <w:r>
        <w:rPr>
          <w:color w:val="000000"/>
        </w:rPr>
        <w:t xml:space="preserve"> adresas, telefonas)</w:t>
      </w:r>
    </w:p>
    <w:p w14:paraId="26B2A8B9" w14:textId="77777777" w:rsidR="002C58FB" w:rsidRDefault="002C58F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tbl>
      <w:tblPr>
        <w:tblW w:w="9606" w:type="dxa"/>
        <w:tblLayout w:type="fixed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227"/>
        <w:gridCol w:w="6379"/>
      </w:tblGrid>
      <w:tr w:rsidR="002C58FB" w14:paraId="6E464CF0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F829F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 xml:space="preserve">Klasė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42D732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51CFDB5B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0280BC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Komandos pavadinimas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117559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664B4765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1F0DFF" w14:textId="77777777" w:rsidR="002C58FB" w:rsidRPr="00FB784B" w:rsidRDefault="0098090A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7C0B22">
              <w:t>Vaizdo</w:t>
            </w:r>
            <w:r w:rsidRPr="00FB784B">
              <w:rPr>
                <w:color w:val="000000"/>
              </w:rPr>
              <w:t xml:space="preserve"> </w:t>
            </w:r>
            <w:r w:rsidR="00C96A26" w:rsidRPr="00FB784B">
              <w:rPr>
                <w:color w:val="000000"/>
              </w:rPr>
              <w:t xml:space="preserve"> klipo</w:t>
            </w:r>
            <w:r w:rsidRPr="00FB784B">
              <w:rPr>
                <w:color w:val="000000"/>
              </w:rPr>
              <w:t xml:space="preserve"> </w:t>
            </w:r>
            <w:r w:rsidR="00C96A26" w:rsidRPr="00FB784B">
              <w:rPr>
                <w:color w:val="000000"/>
              </w:rPr>
              <w:t>/</w:t>
            </w:r>
            <w:r w:rsidRPr="00FB784B">
              <w:rPr>
                <w:color w:val="000000"/>
              </w:rPr>
              <w:t xml:space="preserve"> </w:t>
            </w:r>
            <w:r w:rsidR="00C96A26" w:rsidRPr="00FB784B">
              <w:rPr>
                <w:color w:val="000000"/>
              </w:rPr>
              <w:t>siužeto</w:t>
            </w:r>
            <w:r w:rsidRPr="00FB784B">
              <w:rPr>
                <w:color w:val="000000"/>
              </w:rPr>
              <w:t xml:space="preserve"> </w:t>
            </w:r>
            <w:r w:rsidR="00C96A26" w:rsidRPr="00FB784B">
              <w:rPr>
                <w:color w:val="000000"/>
              </w:rPr>
              <w:t>(jei nesutampa su tema) ar</w:t>
            </w:r>
            <w:r w:rsidR="00C96A26">
              <w:t xml:space="preserve"> Pilietinės iniciatyvos</w:t>
            </w:r>
            <w:r w:rsidR="00C96A26" w:rsidRPr="00FB784B">
              <w:rPr>
                <w:color w:val="000000"/>
              </w:rPr>
              <w:t xml:space="preserve"> pavadinimas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8C49A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32A09C35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EECD8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Amžiaus grupė (pgl. Nuostatų 10 p.)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D0FDAC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7F671F35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5664F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82C25C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7A064B2D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2521A6" w14:textId="77777777" w:rsidR="002C58FB" w:rsidRPr="00FB784B" w:rsidRDefault="007C0B22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t>Nuotraukų,</w:t>
            </w:r>
            <w:r w:rsidR="0098090A">
              <w:t xml:space="preserve"> </w:t>
            </w:r>
            <w:r w:rsidR="0098090A" w:rsidRPr="007C0B22">
              <w:t>vaizdo</w:t>
            </w:r>
            <w:r w:rsidR="0098090A" w:rsidRPr="00FB784B">
              <w:rPr>
                <w:color w:val="FF0000"/>
              </w:rPr>
              <w:t xml:space="preserve"> </w:t>
            </w:r>
            <w:r w:rsidR="00C96A26">
              <w:t>siužetų a</w:t>
            </w:r>
            <w:r w:rsidR="00C96A26" w:rsidRPr="00FB784B">
              <w:rPr>
                <w:color w:val="000000"/>
              </w:rPr>
              <w:t>utorius(-iai) (vardas (-ai), pavardė (-ės)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8BEA3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09CB3ACC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7F06FD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Dalyvių sąrašas</w:t>
            </w:r>
          </w:p>
          <w:p w14:paraId="4A3C0BAD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(vardai, pavardės)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98B7AC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75609B45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9B5A95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Mokytojai ar konsultuojantys specialistai (vardas, pavardė, pareigos)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EEE1FD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6A547C12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1A9A5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 xml:space="preserve">Kontaktinis asmuo </w:t>
            </w:r>
          </w:p>
          <w:p w14:paraId="0A45D0EC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(vardas,pavardė)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CA721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2E431BF0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28ABA2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El.paštas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D51AD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026F6DC4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3819B" w14:textId="77777777" w:rsidR="002C58FB" w:rsidRPr="00FB784B" w:rsidRDefault="00C96A26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>Telefonas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DFF2B9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7C203A76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D2A16B" w14:textId="77777777" w:rsidR="002C58FB" w:rsidRPr="00FB784B" w:rsidRDefault="0098090A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 w:rsidRPr="00FB784B">
              <w:rPr>
                <w:color w:val="000000"/>
              </w:rPr>
              <w:t xml:space="preserve">Kita papildoma informacija, </w:t>
            </w:r>
            <w:r w:rsidR="00C96A26" w:rsidRPr="00FB784B">
              <w:rPr>
                <w:color w:val="000000"/>
              </w:rPr>
              <w:t>pateikiama dalyvio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87359B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2C58FB" w14:paraId="6BC8DB3D" w14:textId="77777777" w:rsidTr="00FB784B">
        <w:tc>
          <w:tcPr>
            <w:tcW w:w="32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FB680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B95399" w14:textId="77777777" w:rsidR="002C58FB" w:rsidRPr="00FB784B" w:rsidRDefault="002C58FB" w:rsidP="00FB784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</w:tbl>
    <w:p w14:paraId="138F9804" w14:textId="77777777" w:rsidR="002C58FB" w:rsidRDefault="002C58FB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</w:p>
    <w:p w14:paraId="06C797D1" w14:textId="77777777" w:rsidR="002C58FB" w:rsidRDefault="00C96A26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</w:rPr>
        <w:t>_____________________</w:t>
      </w:r>
    </w:p>
    <w:sectPr w:rsidR="002C58FB" w:rsidSect="004247EC">
      <w:headerReference w:type="default" r:id="rId15"/>
      <w:pgSz w:w="11906" w:h="16838"/>
      <w:pgMar w:top="1701" w:right="567" w:bottom="1134" w:left="1560" w:header="567" w:footer="567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51F518" w14:textId="77777777" w:rsidR="00655F96" w:rsidRDefault="00655F96" w:rsidP="004247EC">
      <w:r>
        <w:separator/>
      </w:r>
    </w:p>
  </w:endnote>
  <w:endnote w:type="continuationSeparator" w:id="0">
    <w:p w14:paraId="53185023" w14:textId="77777777" w:rsidR="00655F96" w:rsidRDefault="00655F96" w:rsidP="00424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BA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!_Times">
    <w:altName w:val="Times New Roman"/>
    <w:charset w:val="00"/>
    <w:family w:val="roman"/>
    <w:pitch w:val="variable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4F4B62" w14:textId="77777777" w:rsidR="00655F96" w:rsidRDefault="00655F96" w:rsidP="004247EC">
      <w:r>
        <w:separator/>
      </w:r>
    </w:p>
  </w:footnote>
  <w:footnote w:type="continuationSeparator" w:id="0">
    <w:p w14:paraId="2D99CE49" w14:textId="77777777" w:rsidR="00655F96" w:rsidRDefault="00655F96" w:rsidP="004247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ED4C4" w14:textId="77777777" w:rsidR="004247EC" w:rsidRDefault="004247EC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515D05">
      <w:rPr>
        <w:noProof/>
      </w:rPr>
      <w:t>6</w:t>
    </w:r>
    <w:r>
      <w:fldChar w:fldCharType="end"/>
    </w:r>
  </w:p>
  <w:p w14:paraId="2D8537E0" w14:textId="77777777" w:rsidR="004247EC" w:rsidRDefault="004247EC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27D4F"/>
    <w:multiLevelType w:val="multilevel"/>
    <w:tmpl w:val="0B90ED18"/>
    <w:lvl w:ilvl="0">
      <w:start w:val="13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1A40A3"/>
    <w:multiLevelType w:val="multilevel"/>
    <w:tmpl w:val="F714669C"/>
    <w:lvl w:ilvl="0">
      <w:start w:val="27"/>
      <w:numFmt w:val="decimal"/>
      <w:lvlText w:val="%1."/>
      <w:lvlJc w:val="left"/>
      <w:pPr>
        <w:ind w:left="780" w:hanging="360"/>
      </w:pPr>
    </w:lvl>
    <w:lvl w:ilvl="1">
      <w:start w:val="1"/>
      <w:numFmt w:val="lowerLetter"/>
      <w:lvlText w:val="%2."/>
      <w:lvlJc w:val="left"/>
      <w:pPr>
        <w:ind w:left="1500" w:hanging="360"/>
      </w:pPr>
    </w:lvl>
    <w:lvl w:ilvl="2">
      <w:start w:val="1"/>
      <w:numFmt w:val="lowerRoman"/>
      <w:lvlText w:val="%3."/>
      <w:lvlJc w:val="right"/>
      <w:pPr>
        <w:ind w:left="2220" w:hanging="180"/>
      </w:pPr>
    </w:lvl>
    <w:lvl w:ilvl="3">
      <w:start w:val="1"/>
      <w:numFmt w:val="decimal"/>
      <w:lvlText w:val="%4."/>
      <w:lvlJc w:val="left"/>
      <w:pPr>
        <w:ind w:left="2940" w:hanging="360"/>
      </w:pPr>
    </w:lvl>
    <w:lvl w:ilvl="4">
      <w:start w:val="1"/>
      <w:numFmt w:val="lowerLetter"/>
      <w:lvlText w:val="%5."/>
      <w:lvlJc w:val="left"/>
      <w:pPr>
        <w:ind w:left="3660" w:hanging="360"/>
      </w:pPr>
    </w:lvl>
    <w:lvl w:ilvl="5">
      <w:start w:val="1"/>
      <w:numFmt w:val="lowerRoman"/>
      <w:lvlText w:val="%6."/>
      <w:lvlJc w:val="right"/>
      <w:pPr>
        <w:ind w:left="4380" w:hanging="180"/>
      </w:pPr>
    </w:lvl>
    <w:lvl w:ilvl="6">
      <w:start w:val="1"/>
      <w:numFmt w:val="decimal"/>
      <w:lvlText w:val="%7."/>
      <w:lvlJc w:val="left"/>
      <w:pPr>
        <w:ind w:left="5100" w:hanging="360"/>
      </w:pPr>
    </w:lvl>
    <w:lvl w:ilvl="7">
      <w:start w:val="1"/>
      <w:numFmt w:val="lowerLetter"/>
      <w:lvlText w:val="%8."/>
      <w:lvlJc w:val="left"/>
      <w:pPr>
        <w:ind w:left="5820" w:hanging="360"/>
      </w:pPr>
    </w:lvl>
    <w:lvl w:ilvl="8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0E2B3100"/>
    <w:multiLevelType w:val="hybridMultilevel"/>
    <w:tmpl w:val="75861128"/>
    <w:lvl w:ilvl="0" w:tplc="8DCAEC3C">
      <w:start w:val="2023"/>
      <w:numFmt w:val="decimal"/>
      <w:lvlText w:val="%1"/>
      <w:lvlJc w:val="left"/>
      <w:pPr>
        <w:ind w:left="1290" w:hanging="48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90" w:hanging="360"/>
      </w:pPr>
    </w:lvl>
    <w:lvl w:ilvl="2" w:tplc="0427001B" w:tentative="1">
      <w:start w:val="1"/>
      <w:numFmt w:val="lowerRoman"/>
      <w:lvlText w:val="%3."/>
      <w:lvlJc w:val="right"/>
      <w:pPr>
        <w:ind w:left="2610" w:hanging="180"/>
      </w:pPr>
    </w:lvl>
    <w:lvl w:ilvl="3" w:tplc="0427000F" w:tentative="1">
      <w:start w:val="1"/>
      <w:numFmt w:val="decimal"/>
      <w:lvlText w:val="%4."/>
      <w:lvlJc w:val="left"/>
      <w:pPr>
        <w:ind w:left="3330" w:hanging="360"/>
      </w:pPr>
    </w:lvl>
    <w:lvl w:ilvl="4" w:tplc="04270019" w:tentative="1">
      <w:start w:val="1"/>
      <w:numFmt w:val="lowerLetter"/>
      <w:lvlText w:val="%5."/>
      <w:lvlJc w:val="left"/>
      <w:pPr>
        <w:ind w:left="4050" w:hanging="360"/>
      </w:pPr>
    </w:lvl>
    <w:lvl w:ilvl="5" w:tplc="0427001B" w:tentative="1">
      <w:start w:val="1"/>
      <w:numFmt w:val="lowerRoman"/>
      <w:lvlText w:val="%6."/>
      <w:lvlJc w:val="right"/>
      <w:pPr>
        <w:ind w:left="4770" w:hanging="180"/>
      </w:pPr>
    </w:lvl>
    <w:lvl w:ilvl="6" w:tplc="0427000F" w:tentative="1">
      <w:start w:val="1"/>
      <w:numFmt w:val="decimal"/>
      <w:lvlText w:val="%7."/>
      <w:lvlJc w:val="left"/>
      <w:pPr>
        <w:ind w:left="5490" w:hanging="360"/>
      </w:pPr>
    </w:lvl>
    <w:lvl w:ilvl="7" w:tplc="04270019" w:tentative="1">
      <w:start w:val="1"/>
      <w:numFmt w:val="lowerLetter"/>
      <w:lvlText w:val="%8."/>
      <w:lvlJc w:val="left"/>
      <w:pPr>
        <w:ind w:left="6210" w:hanging="360"/>
      </w:pPr>
    </w:lvl>
    <w:lvl w:ilvl="8" w:tplc="0427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CF638F1"/>
    <w:multiLevelType w:val="multilevel"/>
    <w:tmpl w:val="450C5A94"/>
    <w:lvl w:ilvl="0">
      <w:start w:val="3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0424B8"/>
    <w:multiLevelType w:val="multilevel"/>
    <w:tmpl w:val="B79428B4"/>
    <w:lvl w:ilvl="0">
      <w:start w:val="9"/>
      <w:numFmt w:val="decimal"/>
      <w:lvlText w:val="%1"/>
      <w:lvlJc w:val="left"/>
      <w:pPr>
        <w:ind w:left="480" w:hanging="480"/>
      </w:pPr>
    </w:lvl>
    <w:lvl w:ilvl="1">
      <w:start w:val="1"/>
      <w:numFmt w:val="decimal"/>
      <w:lvlText w:val="%1.%2"/>
      <w:lvlJc w:val="left"/>
      <w:pPr>
        <w:ind w:left="750" w:hanging="480"/>
      </w:pPr>
    </w:lvl>
    <w:lvl w:ilvl="2">
      <w:start w:val="1"/>
      <w:numFmt w:val="decimal"/>
      <w:lvlText w:val="%1.%2.%3"/>
      <w:lvlJc w:val="left"/>
      <w:pPr>
        <w:ind w:left="1260" w:hanging="720"/>
      </w:pPr>
    </w:lvl>
    <w:lvl w:ilvl="3">
      <w:start w:val="1"/>
      <w:numFmt w:val="decimal"/>
      <w:lvlText w:val="%1.%2.%3.%4"/>
      <w:lvlJc w:val="left"/>
      <w:pPr>
        <w:ind w:left="1530" w:hanging="720"/>
      </w:pPr>
    </w:lvl>
    <w:lvl w:ilvl="4">
      <w:start w:val="1"/>
      <w:numFmt w:val="decimal"/>
      <w:lvlText w:val="%1.%2.%3.%4.%5"/>
      <w:lvlJc w:val="left"/>
      <w:pPr>
        <w:ind w:left="2160" w:hanging="1080"/>
      </w:pPr>
    </w:lvl>
    <w:lvl w:ilvl="5">
      <w:start w:val="1"/>
      <w:numFmt w:val="decimal"/>
      <w:lvlText w:val="%1.%2.%3.%4.%5.%6"/>
      <w:lvlJc w:val="left"/>
      <w:pPr>
        <w:ind w:left="2430" w:hanging="1080"/>
      </w:pPr>
    </w:lvl>
    <w:lvl w:ilvl="6">
      <w:start w:val="1"/>
      <w:numFmt w:val="decimal"/>
      <w:lvlText w:val="%1.%2.%3.%4.%5.%6.%7"/>
      <w:lvlJc w:val="left"/>
      <w:pPr>
        <w:ind w:left="3060" w:hanging="1440"/>
      </w:pPr>
    </w:lvl>
    <w:lvl w:ilvl="7">
      <w:start w:val="1"/>
      <w:numFmt w:val="decimal"/>
      <w:lvlText w:val="%1.%2.%3.%4.%5.%6.%7.%8"/>
      <w:lvlJc w:val="left"/>
      <w:pPr>
        <w:ind w:left="3330" w:hanging="1440"/>
      </w:pPr>
    </w:lvl>
    <w:lvl w:ilvl="8">
      <w:start w:val="1"/>
      <w:numFmt w:val="decimal"/>
      <w:lvlText w:val="%1.%2.%3.%4.%5.%6.%7.%8.%9"/>
      <w:lvlJc w:val="left"/>
      <w:pPr>
        <w:ind w:left="3960" w:hanging="1800"/>
      </w:pPr>
    </w:lvl>
  </w:abstractNum>
  <w:abstractNum w:abstractNumId="5" w15:restartNumberingAfterBreak="0">
    <w:nsid w:val="23411F52"/>
    <w:multiLevelType w:val="multilevel"/>
    <w:tmpl w:val="84CAE2D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9124E66"/>
    <w:multiLevelType w:val="multilevel"/>
    <w:tmpl w:val="DBCA779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96C54C7"/>
    <w:multiLevelType w:val="multilevel"/>
    <w:tmpl w:val="73D647FC"/>
    <w:lvl w:ilvl="0">
      <w:start w:val="1"/>
      <w:numFmt w:val="decimal"/>
      <w:lvlText w:val="%1"/>
      <w:lvlJc w:val="left"/>
      <w:pPr>
        <w:ind w:left="1069" w:hanging="360"/>
      </w:pPr>
      <w:rPr>
        <w:b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F0B01F2"/>
    <w:multiLevelType w:val="multilevel"/>
    <w:tmpl w:val="7068A23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i/>
        <w:color w:val="000000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  <w:i w:val="0"/>
        <w:i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  <w:i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  <w:i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  <w:i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  <w:i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  <w:i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  <w:i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  <w:i/>
        <w:color w:val="000000"/>
      </w:rPr>
    </w:lvl>
  </w:abstractNum>
  <w:abstractNum w:abstractNumId="9" w15:restartNumberingAfterBreak="0">
    <w:nsid w:val="3BB4273D"/>
    <w:multiLevelType w:val="multilevel"/>
    <w:tmpl w:val="13C6D5D0"/>
    <w:lvl w:ilvl="0">
      <w:start w:val="9"/>
      <w:numFmt w:val="decimal"/>
      <w:lvlText w:val="%1."/>
      <w:lvlJc w:val="left"/>
      <w:pPr>
        <w:ind w:left="540" w:hanging="540"/>
      </w:pPr>
    </w:lvl>
    <w:lvl w:ilvl="1">
      <w:start w:val="1"/>
      <w:numFmt w:val="decimal"/>
      <w:lvlText w:val="%1.%2."/>
      <w:lvlJc w:val="left"/>
      <w:pPr>
        <w:ind w:left="900" w:hanging="540"/>
      </w:pPr>
    </w:lvl>
    <w:lvl w:ilvl="2">
      <w:start w:val="2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0" w15:restartNumberingAfterBreak="0">
    <w:nsid w:val="4653270F"/>
    <w:multiLevelType w:val="multilevel"/>
    <w:tmpl w:val="4C5E430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11" w15:restartNumberingAfterBreak="0">
    <w:nsid w:val="57CE464B"/>
    <w:multiLevelType w:val="multilevel"/>
    <w:tmpl w:val="B91ACB1E"/>
    <w:lvl w:ilvl="0">
      <w:start w:val="23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63916E73"/>
    <w:multiLevelType w:val="multilevel"/>
    <w:tmpl w:val="D5CA3854"/>
    <w:lvl w:ilvl="0">
      <w:start w:val="11"/>
      <w:numFmt w:val="decimal"/>
      <w:lvlText w:val="%1."/>
      <w:lvlJc w:val="left"/>
      <w:pPr>
        <w:ind w:left="1210" w:hanging="360"/>
      </w:pPr>
      <w:rPr>
        <w:b w:val="0"/>
        <w:bCs/>
        <w:i w:val="0"/>
        <w:iCs/>
      </w:rPr>
    </w:lvl>
    <w:lvl w:ilvl="1">
      <w:start w:val="1"/>
      <w:numFmt w:val="decimal"/>
      <w:lvlText w:val="%1.%2."/>
      <w:lvlJc w:val="left"/>
      <w:pPr>
        <w:ind w:left="1330" w:hanging="480"/>
      </w:pPr>
    </w:lvl>
    <w:lvl w:ilvl="2">
      <w:start w:val="1"/>
      <w:numFmt w:val="decimal"/>
      <w:lvlText w:val="%1.%2.%3."/>
      <w:lvlJc w:val="left"/>
      <w:pPr>
        <w:ind w:left="1570" w:hanging="720"/>
      </w:pPr>
    </w:lvl>
    <w:lvl w:ilvl="3">
      <w:start w:val="1"/>
      <w:numFmt w:val="decimal"/>
      <w:lvlText w:val="%1.%2.%3.%4."/>
      <w:lvlJc w:val="left"/>
      <w:pPr>
        <w:ind w:left="1570" w:hanging="720"/>
      </w:pPr>
    </w:lvl>
    <w:lvl w:ilvl="4">
      <w:start w:val="1"/>
      <w:numFmt w:val="decimal"/>
      <w:lvlText w:val="%1.%2.%3.%4.%5."/>
      <w:lvlJc w:val="left"/>
      <w:pPr>
        <w:ind w:left="1930" w:hanging="1080"/>
      </w:pPr>
    </w:lvl>
    <w:lvl w:ilvl="5">
      <w:start w:val="1"/>
      <w:numFmt w:val="decimal"/>
      <w:lvlText w:val="%1.%2.%3.%4.%5.%6."/>
      <w:lvlJc w:val="left"/>
      <w:pPr>
        <w:ind w:left="1930" w:hanging="1080"/>
      </w:pPr>
    </w:lvl>
    <w:lvl w:ilvl="6">
      <w:start w:val="1"/>
      <w:numFmt w:val="decimal"/>
      <w:lvlText w:val="%1.%2.%3.%4.%5.%6.%7."/>
      <w:lvlJc w:val="left"/>
      <w:pPr>
        <w:ind w:left="2290" w:hanging="1440"/>
      </w:pPr>
    </w:lvl>
    <w:lvl w:ilvl="7">
      <w:start w:val="1"/>
      <w:numFmt w:val="decimal"/>
      <w:lvlText w:val="%1.%2.%3.%4.%5.%6.%7.%8."/>
      <w:lvlJc w:val="left"/>
      <w:pPr>
        <w:ind w:left="2290" w:hanging="1440"/>
      </w:pPr>
    </w:lvl>
    <w:lvl w:ilvl="8">
      <w:start w:val="1"/>
      <w:numFmt w:val="decimal"/>
      <w:lvlText w:val="%1.%2.%3.%4.%5.%6.%7.%8.%9."/>
      <w:lvlJc w:val="left"/>
      <w:pPr>
        <w:ind w:left="2650" w:hanging="1800"/>
      </w:pPr>
    </w:lvl>
  </w:abstractNum>
  <w:abstractNum w:abstractNumId="13" w15:restartNumberingAfterBreak="0">
    <w:nsid w:val="64FB492C"/>
    <w:multiLevelType w:val="multilevel"/>
    <w:tmpl w:val="BC5A67E2"/>
    <w:lvl w:ilvl="0">
      <w:start w:val="4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C1DD1"/>
    <w:multiLevelType w:val="multilevel"/>
    <w:tmpl w:val="0A22F418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4741BF"/>
    <w:multiLevelType w:val="multilevel"/>
    <w:tmpl w:val="FB4C466C"/>
    <w:lvl w:ilvl="0">
      <w:start w:val="39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lvlText w:val="%1.%2"/>
      <w:lvlJc w:val="left"/>
      <w:pPr>
        <w:ind w:left="1129" w:hanging="420"/>
      </w:pPr>
    </w:lvl>
    <w:lvl w:ilvl="2">
      <w:start w:val="1"/>
      <w:numFmt w:val="decimal"/>
      <w:lvlText w:val="%1.%2.%3"/>
      <w:lvlJc w:val="left"/>
      <w:pPr>
        <w:ind w:left="1429" w:hanging="720"/>
      </w:pPr>
    </w:lvl>
    <w:lvl w:ilvl="3">
      <w:start w:val="1"/>
      <w:numFmt w:val="decimal"/>
      <w:lvlText w:val="%1.%2.%3.%4"/>
      <w:lvlJc w:val="left"/>
      <w:pPr>
        <w:ind w:left="1429" w:hanging="720"/>
      </w:pPr>
    </w:lvl>
    <w:lvl w:ilvl="4">
      <w:start w:val="1"/>
      <w:numFmt w:val="decimal"/>
      <w:lvlText w:val="%1.%2.%3.%4.%5"/>
      <w:lvlJc w:val="left"/>
      <w:pPr>
        <w:ind w:left="1789" w:hanging="1080"/>
      </w:pPr>
    </w:lvl>
    <w:lvl w:ilvl="5">
      <w:start w:val="1"/>
      <w:numFmt w:val="decimal"/>
      <w:lvlText w:val="%1.%2.%3.%4.%5.%6"/>
      <w:lvlJc w:val="left"/>
      <w:pPr>
        <w:ind w:left="1789" w:hanging="1080"/>
      </w:pPr>
    </w:lvl>
    <w:lvl w:ilvl="6">
      <w:start w:val="1"/>
      <w:numFmt w:val="decimal"/>
      <w:lvlText w:val="%1.%2.%3.%4.%5.%6.%7"/>
      <w:lvlJc w:val="left"/>
      <w:pPr>
        <w:ind w:left="2149" w:hanging="1440"/>
      </w:pPr>
    </w:lvl>
    <w:lvl w:ilvl="7">
      <w:start w:val="1"/>
      <w:numFmt w:val="decimal"/>
      <w:lvlText w:val="%1.%2.%3.%4.%5.%6.%7.%8"/>
      <w:lvlJc w:val="left"/>
      <w:pPr>
        <w:ind w:left="2149" w:hanging="1440"/>
      </w:pPr>
    </w:lvl>
    <w:lvl w:ilvl="8">
      <w:start w:val="1"/>
      <w:numFmt w:val="decimal"/>
      <w:lvlText w:val="%1.%2.%3.%4.%5.%6.%7.%8.%9"/>
      <w:lvlJc w:val="left"/>
      <w:pPr>
        <w:ind w:left="2509" w:hanging="1800"/>
      </w:pPr>
    </w:lvl>
  </w:abstractNum>
  <w:abstractNum w:abstractNumId="16" w15:restartNumberingAfterBreak="0">
    <w:nsid w:val="6FC246D8"/>
    <w:multiLevelType w:val="multilevel"/>
    <w:tmpl w:val="08E20944"/>
    <w:lvl w:ilvl="0">
      <w:start w:val="4"/>
      <w:numFmt w:val="decimal"/>
      <w:lvlText w:val="%1."/>
      <w:lvlJc w:val="left"/>
      <w:pPr>
        <w:ind w:left="502" w:hanging="360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ind w:left="900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i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i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i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i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i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i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i/>
      </w:rPr>
    </w:lvl>
  </w:abstractNum>
  <w:abstractNum w:abstractNumId="17" w15:restartNumberingAfterBreak="0">
    <w:nsid w:val="74275D3F"/>
    <w:multiLevelType w:val="multilevel"/>
    <w:tmpl w:val="11786AB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/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i w:val="0"/>
        <w:iCs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i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i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i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i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i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i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i/>
        <w:color w:val="000000"/>
      </w:rPr>
    </w:lvl>
  </w:abstractNum>
  <w:abstractNum w:abstractNumId="18" w15:restartNumberingAfterBreak="0">
    <w:nsid w:val="7BC74493"/>
    <w:multiLevelType w:val="multilevel"/>
    <w:tmpl w:val="F03CE628"/>
    <w:lvl w:ilvl="0">
      <w:start w:val="11"/>
      <w:numFmt w:val="decimal"/>
      <w:lvlText w:val="%1."/>
      <w:lvlJc w:val="left"/>
      <w:pPr>
        <w:ind w:left="862" w:hanging="360"/>
      </w:p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num w:numId="1" w16cid:durableId="1400667584">
    <w:abstractNumId w:val="7"/>
  </w:num>
  <w:num w:numId="2" w16cid:durableId="1891263654">
    <w:abstractNumId w:val="4"/>
  </w:num>
  <w:num w:numId="3" w16cid:durableId="1948538343">
    <w:abstractNumId w:val="12"/>
  </w:num>
  <w:num w:numId="4" w16cid:durableId="1192185555">
    <w:abstractNumId w:val="18"/>
  </w:num>
  <w:num w:numId="5" w16cid:durableId="1286427020">
    <w:abstractNumId w:val="3"/>
  </w:num>
  <w:num w:numId="6" w16cid:durableId="852034758">
    <w:abstractNumId w:val="9"/>
  </w:num>
  <w:num w:numId="7" w16cid:durableId="1531916471">
    <w:abstractNumId w:val="1"/>
  </w:num>
  <w:num w:numId="8" w16cid:durableId="738016300">
    <w:abstractNumId w:val="15"/>
  </w:num>
  <w:num w:numId="9" w16cid:durableId="712578218">
    <w:abstractNumId w:val="0"/>
  </w:num>
  <w:num w:numId="10" w16cid:durableId="1696230315">
    <w:abstractNumId w:val="14"/>
  </w:num>
  <w:num w:numId="11" w16cid:durableId="1589922707">
    <w:abstractNumId w:val="13"/>
  </w:num>
  <w:num w:numId="12" w16cid:durableId="411854021">
    <w:abstractNumId w:val="16"/>
  </w:num>
  <w:num w:numId="13" w16cid:durableId="788088431">
    <w:abstractNumId w:val="11"/>
  </w:num>
  <w:num w:numId="14" w16cid:durableId="666009250">
    <w:abstractNumId w:val="17"/>
  </w:num>
  <w:num w:numId="15" w16cid:durableId="49812843">
    <w:abstractNumId w:val="8"/>
  </w:num>
  <w:num w:numId="16" w16cid:durableId="2000497424">
    <w:abstractNumId w:val="6"/>
  </w:num>
  <w:num w:numId="17" w16cid:durableId="411968613">
    <w:abstractNumId w:val="5"/>
  </w:num>
  <w:num w:numId="18" w16cid:durableId="1262645971">
    <w:abstractNumId w:val="2"/>
  </w:num>
  <w:num w:numId="19" w16cid:durableId="17991048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8FB"/>
    <w:rsid w:val="0003701F"/>
    <w:rsid w:val="0006133D"/>
    <w:rsid w:val="0009021D"/>
    <w:rsid w:val="000F4304"/>
    <w:rsid w:val="00123CE4"/>
    <w:rsid w:val="00131050"/>
    <w:rsid w:val="00161AB9"/>
    <w:rsid w:val="00185451"/>
    <w:rsid w:val="001913FC"/>
    <w:rsid w:val="001939C1"/>
    <w:rsid w:val="001E263B"/>
    <w:rsid w:val="00206250"/>
    <w:rsid w:val="00217C0F"/>
    <w:rsid w:val="00267898"/>
    <w:rsid w:val="002C58FB"/>
    <w:rsid w:val="00303BCD"/>
    <w:rsid w:val="003309CD"/>
    <w:rsid w:val="0037132C"/>
    <w:rsid w:val="003B759D"/>
    <w:rsid w:val="004247EC"/>
    <w:rsid w:val="00471857"/>
    <w:rsid w:val="00515D05"/>
    <w:rsid w:val="00556CE6"/>
    <w:rsid w:val="005604D8"/>
    <w:rsid w:val="00580E10"/>
    <w:rsid w:val="005A7CF7"/>
    <w:rsid w:val="006237AD"/>
    <w:rsid w:val="00655F96"/>
    <w:rsid w:val="00663C00"/>
    <w:rsid w:val="00670DFD"/>
    <w:rsid w:val="00684813"/>
    <w:rsid w:val="006C2981"/>
    <w:rsid w:val="007124D6"/>
    <w:rsid w:val="00743128"/>
    <w:rsid w:val="00746BB1"/>
    <w:rsid w:val="00762D7A"/>
    <w:rsid w:val="00772209"/>
    <w:rsid w:val="007750FA"/>
    <w:rsid w:val="007951C0"/>
    <w:rsid w:val="007A2BF3"/>
    <w:rsid w:val="007B0163"/>
    <w:rsid w:val="007B2E18"/>
    <w:rsid w:val="007C0B22"/>
    <w:rsid w:val="007E7427"/>
    <w:rsid w:val="007F3C65"/>
    <w:rsid w:val="0080193E"/>
    <w:rsid w:val="00857255"/>
    <w:rsid w:val="00890C6D"/>
    <w:rsid w:val="008B5488"/>
    <w:rsid w:val="008D04E2"/>
    <w:rsid w:val="009123C5"/>
    <w:rsid w:val="0092516E"/>
    <w:rsid w:val="00933D8D"/>
    <w:rsid w:val="009728E1"/>
    <w:rsid w:val="0098090A"/>
    <w:rsid w:val="009D4F62"/>
    <w:rsid w:val="00A04069"/>
    <w:rsid w:val="00A12CA7"/>
    <w:rsid w:val="00A5200E"/>
    <w:rsid w:val="00A85609"/>
    <w:rsid w:val="00AF1351"/>
    <w:rsid w:val="00B05798"/>
    <w:rsid w:val="00B06DCD"/>
    <w:rsid w:val="00B3519E"/>
    <w:rsid w:val="00B37AFD"/>
    <w:rsid w:val="00B62471"/>
    <w:rsid w:val="00BA722C"/>
    <w:rsid w:val="00BB34C0"/>
    <w:rsid w:val="00BD1BF5"/>
    <w:rsid w:val="00BF0C8A"/>
    <w:rsid w:val="00C25164"/>
    <w:rsid w:val="00C96A26"/>
    <w:rsid w:val="00DF1184"/>
    <w:rsid w:val="00E12B83"/>
    <w:rsid w:val="00E26605"/>
    <w:rsid w:val="00E266F6"/>
    <w:rsid w:val="00E31334"/>
    <w:rsid w:val="00E64D88"/>
    <w:rsid w:val="00E97FF9"/>
    <w:rsid w:val="00EA697A"/>
    <w:rsid w:val="00ED4216"/>
    <w:rsid w:val="00EE1083"/>
    <w:rsid w:val="00F01C72"/>
    <w:rsid w:val="00F250B7"/>
    <w:rsid w:val="00F72E41"/>
    <w:rsid w:val="00FB784B"/>
    <w:rsid w:val="00FC2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0854B"/>
  <w15:docId w15:val="{37999899-4783-4479-8AA5-531B189A7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E263B"/>
    <w:rPr>
      <w:sz w:val="24"/>
      <w:szCs w:val="24"/>
      <w:lang w:eastAsia="en-US"/>
    </w:rPr>
  </w:style>
  <w:style w:type="paragraph" w:styleId="Antrat1">
    <w:name w:val="heading 1"/>
    <w:basedOn w:val="prastasis"/>
    <w:next w:val="prastasis"/>
    <w:uiPriority w:val="9"/>
    <w:qFormat/>
    <w:rsid w:val="001E263B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Antrat2">
    <w:name w:val="heading 2"/>
    <w:basedOn w:val="prastasis"/>
    <w:next w:val="prastasis"/>
    <w:uiPriority w:val="9"/>
    <w:semiHidden/>
    <w:unhideWhenUsed/>
    <w:qFormat/>
    <w:rsid w:val="001E263B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Antrat3">
    <w:name w:val="heading 3"/>
    <w:basedOn w:val="prastasis"/>
    <w:next w:val="prastasis"/>
    <w:uiPriority w:val="9"/>
    <w:semiHidden/>
    <w:unhideWhenUsed/>
    <w:qFormat/>
    <w:rsid w:val="001E263B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Antrat4">
    <w:name w:val="heading 4"/>
    <w:basedOn w:val="prastasis"/>
    <w:next w:val="prastasis"/>
    <w:uiPriority w:val="9"/>
    <w:unhideWhenUsed/>
    <w:qFormat/>
    <w:rsid w:val="001E263B"/>
    <w:pPr>
      <w:keepNext/>
      <w:keepLines/>
      <w:spacing w:before="240" w:after="40"/>
      <w:outlineLvl w:val="3"/>
    </w:pPr>
    <w:rPr>
      <w:b/>
    </w:rPr>
  </w:style>
  <w:style w:type="paragraph" w:styleId="Antrat5">
    <w:name w:val="heading 5"/>
    <w:basedOn w:val="prastasis"/>
    <w:next w:val="prastasis"/>
    <w:uiPriority w:val="9"/>
    <w:semiHidden/>
    <w:unhideWhenUsed/>
    <w:qFormat/>
    <w:rsid w:val="001E263B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Antrat6">
    <w:name w:val="heading 6"/>
    <w:basedOn w:val="prastasis"/>
    <w:next w:val="prastasis"/>
    <w:uiPriority w:val="9"/>
    <w:semiHidden/>
    <w:unhideWhenUsed/>
    <w:qFormat/>
    <w:rsid w:val="001E263B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1">
    <w:name w:val="Table Normal1"/>
    <w:rsid w:val="001E263B"/>
    <w:rPr>
      <w:sz w:val="24"/>
      <w:szCs w:val="24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vadinimas">
    <w:name w:val="Title"/>
    <w:basedOn w:val="prastasis"/>
    <w:next w:val="prastasis"/>
    <w:uiPriority w:val="10"/>
    <w:qFormat/>
    <w:rsid w:val="001E263B"/>
    <w:pPr>
      <w:keepNext/>
      <w:keepLines/>
      <w:spacing w:before="480" w:after="120"/>
    </w:pPr>
    <w:rPr>
      <w:b/>
      <w:sz w:val="72"/>
      <w:szCs w:val="72"/>
    </w:rPr>
  </w:style>
  <w:style w:type="paragraph" w:styleId="Paantrat">
    <w:name w:val="Subtitle"/>
    <w:basedOn w:val="prastasis"/>
    <w:next w:val="prastasis"/>
    <w:uiPriority w:val="11"/>
    <w:qFormat/>
    <w:rsid w:val="001E263B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rsid w:val="001E263B"/>
    <w:tblPr>
      <w:tblStyleRowBandSize w:val="1"/>
      <w:tblStyleColBandSize w:val="1"/>
    </w:tblPr>
  </w:style>
  <w:style w:type="character" w:styleId="Hipersaitas">
    <w:name w:val="Hyperlink"/>
    <w:uiPriority w:val="99"/>
    <w:unhideWhenUsed/>
    <w:rsid w:val="00857255"/>
    <w:rPr>
      <w:color w:val="0000FF"/>
      <w:u w:val="single"/>
    </w:rPr>
  </w:style>
  <w:style w:type="paragraph" w:styleId="Antrats">
    <w:name w:val="header"/>
    <w:basedOn w:val="prastasis"/>
    <w:link w:val="AntratsDiagrama"/>
    <w:unhideWhenUsed/>
    <w:rsid w:val="004247EC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4247EC"/>
  </w:style>
  <w:style w:type="paragraph" w:styleId="Porat">
    <w:name w:val="footer"/>
    <w:basedOn w:val="prastasis"/>
    <w:link w:val="PoratDiagrama"/>
    <w:uiPriority w:val="99"/>
    <w:unhideWhenUsed/>
    <w:rsid w:val="004247E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4247EC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63C00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663C00"/>
    <w:rPr>
      <w:rFonts w:ascii="Tahoma" w:hAnsi="Tahoma" w:cs="Tahoma"/>
      <w:sz w:val="16"/>
      <w:szCs w:val="16"/>
    </w:rPr>
  </w:style>
  <w:style w:type="paragraph" w:customStyle="1" w:styleId="Caption1">
    <w:name w:val="Caption1"/>
    <w:basedOn w:val="prastasis"/>
    <w:next w:val="prastasis"/>
    <w:rsid w:val="00515D05"/>
    <w:pPr>
      <w:suppressAutoHyphens/>
      <w:autoSpaceDE w:val="0"/>
      <w:jc w:val="center"/>
    </w:pPr>
    <w:rPr>
      <w:rFonts w:ascii="!_Times" w:hAnsi="!_Times" w:cs="Calibri"/>
      <w:b/>
      <w:bCs/>
      <w:sz w:val="28"/>
      <w:lang w:val="en-GB" w:eastAsia="ar-SA"/>
    </w:rPr>
  </w:style>
  <w:style w:type="paragraph" w:styleId="Sraopastraipa">
    <w:name w:val="List Paragraph"/>
    <w:basedOn w:val="prastasis"/>
    <w:uiPriority w:val="34"/>
    <w:qFormat/>
    <w:rsid w:val="00933D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rakai.lt/main.htm" TargetMode="External"/><Relationship Id="rId13" Type="http://schemas.openxmlformats.org/officeDocument/2006/relationships/hyperlink" Target="mailto:jovita.sajaviciene@trak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youtube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wetransfer.com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mailto:jovita.sajaviciene@trakai.l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rakai.lt" TargetMode="External"/><Relationship Id="rId14" Type="http://schemas.openxmlformats.org/officeDocument/2006/relationships/hyperlink" Target="mailto:jovita.sajaviciene@trak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f053032d2a5540c49f12039ef1ab06d5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f053032d2a5540c49f12039ef1ab06d5</Template>
  <TotalTime>3</TotalTime>
  <Pages>6</Pages>
  <Words>6307</Words>
  <Characters>3596</Characters>
  <Application>Microsoft Office Word</Application>
  <DocSecurity>0</DocSecurity>
  <Lines>29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DĖL KONKURSO ,,PILIETIŠKUMO KELIU" NUOSTATŲ PATVIRTINIMO 2022 m. kovo d. Nr. P1E- Trakai Vadovaudamasis Lietuvos Respublikos vietos savivaldos įstatymo 20 straipsnio 4 ir 5 dalimis, siekdamas stiprinti vaikų ir jaunimo pilietiškumą, meilę savo kraštui, ak</vt:lpstr>
      <vt:lpstr/>
    </vt:vector>
  </TitlesOfParts>
  <Manager>2022-03-03</Manager>
  <Company/>
  <LinksUpToDate>false</LinksUpToDate>
  <CharactersWithSpaces>9884</CharactersWithSpaces>
  <SharedDoc>false</SharedDoc>
  <HLinks>
    <vt:vector size="42" baseType="variant">
      <vt:variant>
        <vt:i4>1441915</vt:i4>
      </vt:variant>
      <vt:variant>
        <vt:i4>18</vt:i4>
      </vt:variant>
      <vt:variant>
        <vt:i4>0</vt:i4>
      </vt:variant>
      <vt:variant>
        <vt:i4>5</vt:i4>
      </vt:variant>
      <vt:variant>
        <vt:lpwstr>mailto:jovita.sajaviciene@trakai.lt</vt:lpwstr>
      </vt:variant>
      <vt:variant>
        <vt:lpwstr/>
      </vt:variant>
      <vt:variant>
        <vt:i4>1441915</vt:i4>
      </vt:variant>
      <vt:variant>
        <vt:i4>15</vt:i4>
      </vt:variant>
      <vt:variant>
        <vt:i4>0</vt:i4>
      </vt:variant>
      <vt:variant>
        <vt:i4>5</vt:i4>
      </vt:variant>
      <vt:variant>
        <vt:lpwstr>mailto:jovita.sajaviciene@trakai.lt</vt:lpwstr>
      </vt:variant>
      <vt:variant>
        <vt:lpwstr/>
      </vt:variant>
      <vt:variant>
        <vt:i4>3604521</vt:i4>
      </vt:variant>
      <vt:variant>
        <vt:i4>12</vt:i4>
      </vt:variant>
      <vt:variant>
        <vt:i4>0</vt:i4>
      </vt:variant>
      <vt:variant>
        <vt:i4>5</vt:i4>
      </vt:variant>
      <vt:variant>
        <vt:lpwstr>http://www.youtube/</vt:lpwstr>
      </vt:variant>
      <vt:variant>
        <vt:lpwstr/>
      </vt:variant>
      <vt:variant>
        <vt:i4>3211315</vt:i4>
      </vt:variant>
      <vt:variant>
        <vt:i4>9</vt:i4>
      </vt:variant>
      <vt:variant>
        <vt:i4>0</vt:i4>
      </vt:variant>
      <vt:variant>
        <vt:i4>5</vt:i4>
      </vt:variant>
      <vt:variant>
        <vt:lpwstr>http://www.wetransfer.com/</vt:lpwstr>
      </vt:variant>
      <vt:variant>
        <vt:lpwstr/>
      </vt:variant>
      <vt:variant>
        <vt:i4>1441915</vt:i4>
      </vt:variant>
      <vt:variant>
        <vt:i4>6</vt:i4>
      </vt:variant>
      <vt:variant>
        <vt:i4>0</vt:i4>
      </vt:variant>
      <vt:variant>
        <vt:i4>5</vt:i4>
      </vt:variant>
      <vt:variant>
        <vt:lpwstr>mailto:jovita.sajaviciene@trakai.lt</vt:lpwstr>
      </vt:variant>
      <vt:variant>
        <vt:lpwstr/>
      </vt:variant>
      <vt:variant>
        <vt:i4>327756</vt:i4>
      </vt:variant>
      <vt:variant>
        <vt:i4>3</vt:i4>
      </vt:variant>
      <vt:variant>
        <vt:i4>0</vt:i4>
      </vt:variant>
      <vt:variant>
        <vt:i4>5</vt:i4>
      </vt:variant>
      <vt:variant>
        <vt:lpwstr>http://www.trakai.lt/</vt:lpwstr>
      </vt:variant>
      <vt:variant>
        <vt:lpwstr/>
      </vt:variant>
      <vt:variant>
        <vt:i4>5963780</vt:i4>
      </vt:variant>
      <vt:variant>
        <vt:i4>0</vt:i4>
      </vt:variant>
      <vt:variant>
        <vt:i4>0</vt:i4>
      </vt:variant>
      <vt:variant>
        <vt:i4>5</vt:i4>
      </vt:variant>
      <vt:variant>
        <vt:lpwstr>http://www.trakai.lt/main.htm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KONKURSO ,,PILIETIŠKUMO KELIU" NUOSTATŲ PATVIRTINIMO 2022 m. kovo d. Nr. P1E- Trakai Vadovaudamasis Lietuvos Respublikos vietos savivaldos įstatymo 20 straipsnio 4 ir 5 dalimis, siekdamas stiprinti vaikų ir jaunimo pilietiškumą, meilę savo kraštui, aktyvumą ir kūrybiškumą, 2022 metais valstybės vienybės ir solidarumo su Ukraina įprasminimui bei nukentėjusiems nuo karo Ukrainos piliečiams palaikymo: Tvirtinu konkurso ,,Pilietiškumo keliu" nuostatus (pridedami). Šis potvarkis gali būti skundžiamas Lietuvos Respublikos administracinių bylų teisenos įstatymo nustatyta tvarka. Savivaldybės meras Andrius Šatevičius Parengė Mero patarėja Jovita Sajavičienė</dc:title>
  <dc:subject/>
  <dc:creator>TRAKŲ RAJONO SAVIVALDYBĖS MERAS</dc:creator>
  <cp:keywords/>
  <cp:lastModifiedBy>Jovita Sajavičienė</cp:lastModifiedBy>
  <cp:revision>6</cp:revision>
  <cp:lastPrinted>2023-01-31T13:26:00Z</cp:lastPrinted>
  <dcterms:created xsi:type="dcterms:W3CDTF">2023-02-01T12:37:00Z</dcterms:created>
  <dcterms:modified xsi:type="dcterms:W3CDTF">2023-02-02T14:15:00Z</dcterms:modified>
  <cp:category>Potvarkis</cp:category>
</cp:coreProperties>
</file>